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95C58" w14:textId="77777777" w:rsidR="00431BF3" w:rsidRPr="00E8597D" w:rsidRDefault="00431BF3" w:rsidP="00431BF3">
      <w:pPr>
        <w:pStyle w:val="ConsPlusNonformat"/>
        <w:widowControl/>
      </w:pPr>
    </w:p>
    <w:p w14:paraId="7DA85DC1" w14:textId="77777777" w:rsidR="00431BF3" w:rsidRDefault="00431BF3" w:rsidP="00431BF3">
      <w:pPr>
        <w:pStyle w:val="ConsPlusNonformat"/>
        <w:widowControl/>
      </w:pPr>
    </w:p>
    <w:p w14:paraId="3F21A163" w14:textId="77777777"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14:paraId="08391894" w14:textId="77777777"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14:paraId="183AF9A1" w14:textId="3E363902" w:rsidR="001D46D6" w:rsidRPr="001D46D6" w:rsidRDefault="001D46D6" w:rsidP="003C2969">
      <w:pPr>
        <w:jc w:val="both"/>
        <w:rPr>
          <w:bCs/>
        </w:rPr>
      </w:pPr>
      <w:r w:rsidRPr="001D46D6">
        <w:rPr>
          <w:bCs/>
        </w:rPr>
        <w:t>«Проверка использования средств, предусмотренных в 2019 году на реализацию отдельных мероприятий, финансируемых за счет средств местного бюджета, в рамках подпрограммы 7 «Энергосбережение и повышение энергетической эффективности, повышение эффективности функционирования городского хозяйства</w:t>
      </w:r>
      <w:r w:rsidR="00820A21">
        <w:rPr>
          <w:bCs/>
        </w:rPr>
        <w:t xml:space="preserve"> </w:t>
      </w:r>
      <w:r w:rsidRPr="001D46D6">
        <w:rPr>
          <w:bCs/>
        </w:rPr>
        <w:t xml:space="preserve">муниципальной программы </w:t>
      </w:r>
      <w:r w:rsidR="00820A21">
        <w:rPr>
          <w:bCs/>
        </w:rPr>
        <w:t xml:space="preserve">                                    </w:t>
      </w:r>
      <w:r w:rsidRPr="001D46D6">
        <w:rPr>
          <w:bCs/>
        </w:rPr>
        <w:t>«Городское хозяйство на 2014-2024 годы».</w:t>
      </w:r>
    </w:p>
    <w:p w14:paraId="263B2224" w14:textId="77777777" w:rsidR="000B0F28" w:rsidRPr="00CB643E" w:rsidRDefault="000B0F28" w:rsidP="000B0F28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14:paraId="6731A760" w14:textId="77777777" w:rsidR="001D46D6" w:rsidRDefault="001D46D6" w:rsidP="001D46D6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AB1AB9">
        <w:rPr>
          <w:rFonts w:ascii="Times New Roman" w:hAnsi="Times New Roman" w:cs="Times New Roman"/>
          <w:sz w:val="24"/>
          <w:szCs w:val="24"/>
        </w:rPr>
        <w:t xml:space="preserve">на объекте: </w:t>
      </w:r>
      <w:r w:rsidRPr="00C50E21">
        <w:rPr>
          <w:rFonts w:ascii="Times New Roman" w:hAnsi="Times New Roman" w:cs="Times New Roman"/>
          <w:sz w:val="24"/>
          <w:szCs w:val="24"/>
        </w:rPr>
        <w:t>администрация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57E0">
        <w:rPr>
          <w:rFonts w:ascii="Times New Roman" w:hAnsi="Times New Roman" w:cs="Times New Roman"/>
          <w:sz w:val="24"/>
          <w:szCs w:val="24"/>
        </w:rPr>
        <w:t>Сосновоборского городского округа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457FF9">
        <w:rPr>
          <w:rFonts w:ascii="Times New Roman" w:hAnsi="Times New Roman" w:cs="Times New Roman"/>
          <w:color w:val="000000"/>
          <w:sz w:val="24"/>
          <w:szCs w:val="24"/>
        </w:rPr>
        <w:t>Комитет по управлению жилищно-коммунальным хозяйством администрации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76EEEB88" w14:textId="77777777" w:rsidR="001D46D6" w:rsidRDefault="001D46D6" w:rsidP="001D46D6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5D5B26FA" w14:textId="04BFF397" w:rsidR="008A04D8" w:rsidRDefault="00C654AC" w:rsidP="00CB643E">
      <w:pPr>
        <w:pStyle w:val="ConsPlusNonformat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E65">
        <w:rPr>
          <w:rFonts w:ascii="Times New Roman" w:hAnsi="Times New Roman" w:cs="Times New Roman"/>
          <w:sz w:val="24"/>
          <w:szCs w:val="24"/>
        </w:rPr>
        <w:t xml:space="preserve">Период проведения контрольного мероприятия: </w:t>
      </w:r>
      <w:r w:rsidR="007A5C6F" w:rsidRPr="00AB1AB9">
        <w:rPr>
          <w:rFonts w:ascii="Times New Roman" w:hAnsi="Times New Roman" w:cs="Times New Roman"/>
          <w:sz w:val="24"/>
          <w:szCs w:val="24"/>
        </w:rPr>
        <w:t xml:space="preserve">с  </w:t>
      </w:r>
      <w:r w:rsidR="001D46D6">
        <w:rPr>
          <w:rFonts w:ascii="Times New Roman" w:hAnsi="Times New Roman" w:cs="Times New Roman"/>
          <w:sz w:val="24"/>
          <w:szCs w:val="24"/>
        </w:rPr>
        <w:t>25 февраля</w:t>
      </w:r>
      <w:r w:rsidR="001D46D6" w:rsidRPr="00AB1AB9">
        <w:rPr>
          <w:rFonts w:ascii="Times New Roman" w:hAnsi="Times New Roman" w:cs="Times New Roman"/>
          <w:sz w:val="24"/>
          <w:szCs w:val="24"/>
        </w:rPr>
        <w:t xml:space="preserve"> 20</w:t>
      </w:r>
      <w:r w:rsidR="001D46D6">
        <w:rPr>
          <w:rFonts w:ascii="Times New Roman" w:hAnsi="Times New Roman" w:cs="Times New Roman"/>
          <w:sz w:val="24"/>
          <w:szCs w:val="24"/>
        </w:rPr>
        <w:t>20</w:t>
      </w:r>
      <w:r w:rsidR="001D46D6" w:rsidRPr="00AB1AB9">
        <w:rPr>
          <w:rFonts w:ascii="Times New Roman" w:hAnsi="Times New Roman" w:cs="Times New Roman"/>
          <w:sz w:val="24"/>
          <w:szCs w:val="24"/>
        </w:rPr>
        <w:t xml:space="preserve"> года по </w:t>
      </w:r>
      <w:r w:rsidR="001D46D6">
        <w:rPr>
          <w:rFonts w:ascii="Times New Roman" w:hAnsi="Times New Roman" w:cs="Times New Roman"/>
          <w:sz w:val="24"/>
          <w:szCs w:val="24"/>
        </w:rPr>
        <w:t>31 марта</w:t>
      </w:r>
      <w:r w:rsidR="001D46D6" w:rsidRPr="00AB1AB9">
        <w:rPr>
          <w:rFonts w:ascii="Times New Roman" w:hAnsi="Times New Roman" w:cs="Times New Roman"/>
          <w:sz w:val="24"/>
          <w:szCs w:val="24"/>
        </w:rPr>
        <w:t xml:space="preserve"> 20</w:t>
      </w:r>
      <w:r w:rsidR="001D46D6">
        <w:rPr>
          <w:rFonts w:ascii="Times New Roman" w:hAnsi="Times New Roman" w:cs="Times New Roman"/>
          <w:sz w:val="24"/>
          <w:szCs w:val="24"/>
        </w:rPr>
        <w:t>20</w:t>
      </w:r>
      <w:r w:rsidR="001D46D6" w:rsidRPr="00AB1AB9">
        <w:rPr>
          <w:rFonts w:ascii="Times New Roman" w:hAnsi="Times New Roman" w:cs="Times New Roman"/>
          <w:sz w:val="24"/>
          <w:szCs w:val="24"/>
        </w:rPr>
        <w:t xml:space="preserve"> года</w:t>
      </w:r>
      <w:r w:rsidR="007A5C6F">
        <w:rPr>
          <w:rFonts w:ascii="Times New Roman" w:hAnsi="Times New Roman" w:cs="Times New Roman"/>
          <w:sz w:val="24"/>
          <w:szCs w:val="24"/>
        </w:rPr>
        <w:t xml:space="preserve"> </w:t>
      </w:r>
      <w:r w:rsidR="008A04D8">
        <w:rPr>
          <w:rFonts w:ascii="Times New Roman" w:hAnsi="Times New Roman" w:cs="Times New Roman"/>
          <w:sz w:val="24"/>
          <w:szCs w:val="24"/>
        </w:rPr>
        <w:t xml:space="preserve"> на основании распоряжения председателя КСП Сосновоборского городского округа №</w:t>
      </w:r>
      <w:r w:rsidR="001D46D6">
        <w:rPr>
          <w:rFonts w:ascii="Times New Roman" w:hAnsi="Times New Roman" w:cs="Times New Roman"/>
          <w:sz w:val="24"/>
          <w:szCs w:val="24"/>
        </w:rPr>
        <w:t>2</w:t>
      </w:r>
      <w:r w:rsidR="008A04D8">
        <w:rPr>
          <w:rFonts w:ascii="Times New Roman" w:hAnsi="Times New Roman" w:cs="Times New Roman"/>
          <w:sz w:val="24"/>
          <w:szCs w:val="24"/>
        </w:rPr>
        <w:t xml:space="preserve"> от </w:t>
      </w:r>
      <w:r w:rsidR="001D46D6">
        <w:rPr>
          <w:rFonts w:ascii="Times New Roman" w:hAnsi="Times New Roman" w:cs="Times New Roman"/>
          <w:sz w:val="24"/>
          <w:szCs w:val="24"/>
        </w:rPr>
        <w:t>20.02.2020</w:t>
      </w:r>
      <w:r w:rsidR="008A04D8"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73478044" w14:textId="3233DF32" w:rsidR="001D46D6" w:rsidRDefault="001D46D6" w:rsidP="001D46D6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Согласно распоряжению председателя КСП </w:t>
      </w:r>
      <w:r w:rsidRPr="00FE5A7B">
        <w:rPr>
          <w:rFonts w:ascii="Times New Roman" w:hAnsi="Times New Roman" w:cs="Times New Roman"/>
          <w:sz w:val="24"/>
          <w:szCs w:val="24"/>
        </w:rPr>
        <w:t>Сосновоборского городского округа</w:t>
      </w:r>
      <w:r>
        <w:rPr>
          <w:rFonts w:ascii="Times New Roman" w:hAnsi="Times New Roman" w:cs="Times New Roman"/>
          <w:sz w:val="24"/>
          <w:szCs w:val="24"/>
        </w:rPr>
        <w:t xml:space="preserve"> от 13.03.2020 №</w:t>
      </w:r>
      <w:r w:rsidRPr="002F4780">
        <w:rPr>
          <w:rFonts w:ascii="Times New Roman" w:hAnsi="Times New Roman" w:cs="Times New Roman"/>
          <w:sz w:val="24"/>
          <w:szCs w:val="24"/>
        </w:rPr>
        <w:t>5 проведение контрольного мероприятия приостановлено с 16.03.2020 по 26.03.2020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1093E9" w14:textId="0F0059FA" w:rsidR="001D46D6" w:rsidRDefault="001D46D6" w:rsidP="001D46D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Согласно приказу  Контрольно-счетной палаты Сосновоборского городского округа</w:t>
      </w:r>
      <w:r w:rsidRPr="008F6F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27.03.2020 года № 10:  объявлены нерабочие дни с 30.03.2020  по 03.04.2020. </w:t>
      </w:r>
    </w:p>
    <w:p w14:paraId="2C071801" w14:textId="18D281A3" w:rsidR="001D46D6" w:rsidRDefault="001D46D6" w:rsidP="001D46D6">
      <w:pPr>
        <w:pStyle w:val="ConsPlusNonformat"/>
        <w:suppressAutoHyphens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Согласно распоряжению председателя КСП </w:t>
      </w:r>
      <w:r w:rsidRPr="00FE5A7B">
        <w:rPr>
          <w:rFonts w:ascii="Times New Roman" w:hAnsi="Times New Roman" w:cs="Times New Roman"/>
          <w:sz w:val="24"/>
          <w:szCs w:val="24"/>
        </w:rPr>
        <w:t>Сосновоборского городского округа</w:t>
      </w:r>
      <w:r w:rsidRPr="00E820B5">
        <w:rPr>
          <w:rFonts w:ascii="Times New Roman" w:hAnsi="Times New Roman" w:cs="Times New Roman"/>
          <w:bCs/>
          <w:sz w:val="24"/>
          <w:szCs w:val="24"/>
        </w:rPr>
        <w:t xml:space="preserve"> от 06.04.020 №6 проведение проверки возобновлено с 06.04.2020, срок окончания проверки установлен -30.04.2020.</w:t>
      </w:r>
    </w:p>
    <w:p w14:paraId="124756C1" w14:textId="782D67AA" w:rsidR="00414024" w:rsidRPr="00A4425E" w:rsidRDefault="00414024" w:rsidP="00414024">
      <w:pPr>
        <w:ind w:firstLine="743"/>
        <w:jc w:val="both"/>
      </w:pPr>
      <w:r w:rsidRPr="00A4425E">
        <w:t>Фактические расходы, произведенные за счет ассигнований, выделенных на реализацию мероприятий</w:t>
      </w:r>
      <w:r w:rsidR="001F6389" w:rsidRPr="001F6389">
        <w:rPr>
          <w:bCs/>
        </w:rPr>
        <w:t xml:space="preserve"> </w:t>
      </w:r>
      <w:r w:rsidR="001F6389" w:rsidRPr="001D46D6">
        <w:rPr>
          <w:bCs/>
        </w:rPr>
        <w:t>подпрограммы 7 «Энергосбережение и повышение энергетической эффективности, повышение эффективности функционирования городского хозяйства</w:t>
      </w:r>
      <w:r w:rsidR="001F6389">
        <w:rPr>
          <w:bCs/>
        </w:rPr>
        <w:t xml:space="preserve"> </w:t>
      </w:r>
      <w:r w:rsidR="001F6389" w:rsidRPr="001D46D6">
        <w:rPr>
          <w:bCs/>
        </w:rPr>
        <w:t>муниципальной программы «Городское хозяйство на 2014-2024 годы»</w:t>
      </w:r>
      <w:r w:rsidRPr="00A4425E">
        <w:t>, произведены в соответствии с запланированными мероприятиями.</w:t>
      </w:r>
      <w:r w:rsidRPr="00A4425E">
        <w:rPr>
          <w:b/>
        </w:rPr>
        <w:t xml:space="preserve"> </w:t>
      </w:r>
      <w:r w:rsidRPr="00A4425E">
        <w:t>Нарушений не выявлено.</w:t>
      </w:r>
    </w:p>
    <w:p w14:paraId="55D7D845" w14:textId="4937453C" w:rsidR="007E041B" w:rsidRPr="006A4417" w:rsidRDefault="00414024" w:rsidP="007E041B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t xml:space="preserve">По результатам контрольного мероприятия </w:t>
      </w:r>
      <w:r w:rsidRPr="00132F99">
        <w:t xml:space="preserve">направлены </w:t>
      </w:r>
      <w:r w:rsidR="00820A21">
        <w:t xml:space="preserve">администрации СГО </w:t>
      </w:r>
      <w:r w:rsidRPr="00132F99">
        <w:t xml:space="preserve">предложения  </w:t>
      </w:r>
      <w:r>
        <w:t xml:space="preserve">по соблюдению требований </w:t>
      </w:r>
      <w:r w:rsidRPr="004A7002">
        <w:t xml:space="preserve">Порядка </w:t>
      </w:r>
      <w:r w:rsidRPr="00FC72E8">
        <w:t>разработки, реализации и оценки эффективности муниципальных программ Сосновоборского городского округа</w:t>
      </w:r>
      <w:r>
        <w:t>, утвержденного постановлением администрации от  13/03/2019 № 546</w:t>
      </w:r>
      <w:r w:rsidR="001D46D6">
        <w:t>.</w:t>
      </w:r>
    </w:p>
    <w:p w14:paraId="5490A4B5" w14:textId="77777777" w:rsidR="006737FB" w:rsidRPr="006737FB" w:rsidRDefault="006737FB" w:rsidP="00284EF6">
      <w:pPr>
        <w:ind w:firstLine="709"/>
        <w:jc w:val="both"/>
        <w:rPr>
          <w:sz w:val="16"/>
          <w:szCs w:val="16"/>
          <w:lang w:bidi="pa-IN"/>
        </w:rPr>
      </w:pPr>
    </w:p>
    <w:sectPr w:rsidR="006737FB" w:rsidRPr="006737FB" w:rsidSect="0033226F">
      <w:footerReference w:type="even" r:id="rId8"/>
      <w:footerReference w:type="default" r:id="rId9"/>
      <w:pgSz w:w="11906" w:h="16838"/>
      <w:pgMar w:top="851" w:right="561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52FAA5" w14:textId="77777777" w:rsidR="00E60D23" w:rsidRDefault="00E60D23">
      <w:r>
        <w:separator/>
      </w:r>
    </w:p>
  </w:endnote>
  <w:endnote w:type="continuationSeparator" w:id="0">
    <w:p w14:paraId="665284B2" w14:textId="77777777" w:rsidR="00E60D23" w:rsidRDefault="00E60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ECEC0B4-3678-4FE3-9715-12D8C43B6D7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ACA9BED-5D01-4791-AF0D-5EA7E8A118F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C2F1C69-F1F5-4A3A-8D61-F45AE04D47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DD356" w14:textId="77777777" w:rsidR="00B44EE9" w:rsidRDefault="00380C82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AD151A6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0E142" w14:textId="77777777" w:rsidR="00B44EE9" w:rsidRDefault="00380C82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B643E">
      <w:rPr>
        <w:rStyle w:val="a4"/>
        <w:noProof/>
      </w:rPr>
      <w:t>1</w:t>
    </w:r>
    <w:r>
      <w:rPr>
        <w:rStyle w:val="a4"/>
      </w:rPr>
      <w:fldChar w:fldCharType="end"/>
    </w:r>
  </w:p>
  <w:p w14:paraId="506E8634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B2D069" w14:textId="77777777" w:rsidR="00E60D23" w:rsidRDefault="00E60D23">
      <w:r>
        <w:separator/>
      </w:r>
    </w:p>
  </w:footnote>
  <w:footnote w:type="continuationSeparator" w:id="0">
    <w:p w14:paraId="7B49D886" w14:textId="77777777" w:rsidR="00E60D23" w:rsidRDefault="00E60D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 w15:restartNumberingAfterBreak="0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 w15:restartNumberingAfterBreak="0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 w15:restartNumberingAfterBreak="0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7" w15:restartNumberingAfterBreak="0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8" w15:restartNumberingAfterBreak="0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2" w15:restartNumberingAfterBreak="0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4" w15:restartNumberingAfterBreak="0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7" w15:restartNumberingAfterBreak="0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 w15:restartNumberingAfterBreak="0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0" w15:restartNumberingAfterBreak="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2" w15:restartNumberingAfterBreak="0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3" w15:restartNumberingAfterBreak="0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5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7" w15:restartNumberingAfterBreak="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39" w15:restartNumberingAfterBreak="0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0" w15:restartNumberingAfterBreak="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31"/>
  </w:num>
  <w:num w:numId="5">
    <w:abstractNumId w:val="23"/>
  </w:num>
  <w:num w:numId="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2"/>
  </w:num>
  <w:num w:numId="10">
    <w:abstractNumId w:val="41"/>
  </w:num>
  <w:num w:numId="11">
    <w:abstractNumId w:val="18"/>
  </w:num>
  <w:num w:numId="12">
    <w:abstractNumId w:val="38"/>
  </w:num>
  <w:num w:numId="13">
    <w:abstractNumId w:val="0"/>
  </w:num>
  <w:num w:numId="14">
    <w:abstractNumId w:val="17"/>
  </w:num>
  <w:num w:numId="15">
    <w:abstractNumId w:val="42"/>
  </w:num>
  <w:num w:numId="16">
    <w:abstractNumId w:val="29"/>
  </w:num>
  <w:num w:numId="17">
    <w:abstractNumId w:val="21"/>
  </w:num>
  <w:num w:numId="18">
    <w:abstractNumId w:val="27"/>
  </w:num>
  <w:num w:numId="19">
    <w:abstractNumId w:val="1"/>
  </w:num>
  <w:num w:numId="20">
    <w:abstractNumId w:val="26"/>
  </w:num>
  <w:num w:numId="21">
    <w:abstractNumId w:val="39"/>
  </w:num>
  <w:num w:numId="22">
    <w:abstractNumId w:val="36"/>
  </w:num>
  <w:num w:numId="23">
    <w:abstractNumId w:val="14"/>
  </w:num>
  <w:num w:numId="24">
    <w:abstractNumId w:val="32"/>
  </w:num>
  <w:num w:numId="25">
    <w:abstractNumId w:val="25"/>
  </w:num>
  <w:num w:numId="26">
    <w:abstractNumId w:val="45"/>
  </w:num>
  <w:num w:numId="27">
    <w:abstractNumId w:val="37"/>
  </w:num>
  <w:num w:numId="28">
    <w:abstractNumId w:val="33"/>
  </w:num>
  <w:num w:numId="29">
    <w:abstractNumId w:val="7"/>
  </w:num>
  <w:num w:numId="30">
    <w:abstractNumId w:val="34"/>
  </w:num>
  <w:num w:numId="31">
    <w:abstractNumId w:val="28"/>
  </w:num>
  <w:num w:numId="32">
    <w:abstractNumId w:val="19"/>
  </w:num>
  <w:num w:numId="33">
    <w:abstractNumId w:val="9"/>
  </w:num>
  <w:num w:numId="34">
    <w:abstractNumId w:val="22"/>
  </w:num>
  <w:num w:numId="35">
    <w:abstractNumId w:val="24"/>
  </w:num>
  <w:num w:numId="36">
    <w:abstractNumId w:val="43"/>
  </w:num>
  <w:num w:numId="37">
    <w:abstractNumId w:val="30"/>
  </w:num>
  <w:num w:numId="38">
    <w:abstractNumId w:val="8"/>
  </w:num>
  <w:num w:numId="39">
    <w:abstractNumId w:val="13"/>
  </w:num>
  <w:num w:numId="40">
    <w:abstractNumId w:val="11"/>
  </w:num>
  <w:num w:numId="41">
    <w:abstractNumId w:val="3"/>
  </w:num>
  <w:num w:numId="42">
    <w:abstractNumId w:val="40"/>
  </w:num>
  <w:num w:numId="43">
    <w:abstractNumId w:val="15"/>
  </w:num>
  <w:num w:numId="44">
    <w:abstractNumId w:val="20"/>
  </w:num>
  <w:num w:numId="45">
    <w:abstractNumId w:val="12"/>
  </w:num>
  <w:num w:numId="46">
    <w:abstractNumId w:val="44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0594"/>
    <w:rsid w:val="00021DB7"/>
    <w:rsid w:val="000227AB"/>
    <w:rsid w:val="00022C06"/>
    <w:rsid w:val="00027706"/>
    <w:rsid w:val="00031199"/>
    <w:rsid w:val="000419BA"/>
    <w:rsid w:val="00041F50"/>
    <w:rsid w:val="00047AF1"/>
    <w:rsid w:val="000512F2"/>
    <w:rsid w:val="0005647C"/>
    <w:rsid w:val="00057018"/>
    <w:rsid w:val="00063051"/>
    <w:rsid w:val="0006412A"/>
    <w:rsid w:val="000671FF"/>
    <w:rsid w:val="000675AC"/>
    <w:rsid w:val="0007045B"/>
    <w:rsid w:val="000724E8"/>
    <w:rsid w:val="00080829"/>
    <w:rsid w:val="00084C47"/>
    <w:rsid w:val="00085C45"/>
    <w:rsid w:val="00085FB9"/>
    <w:rsid w:val="00086E24"/>
    <w:rsid w:val="00087307"/>
    <w:rsid w:val="00087375"/>
    <w:rsid w:val="0009320B"/>
    <w:rsid w:val="00093A79"/>
    <w:rsid w:val="00094535"/>
    <w:rsid w:val="000962AF"/>
    <w:rsid w:val="000A5122"/>
    <w:rsid w:val="000A7B6E"/>
    <w:rsid w:val="000B008C"/>
    <w:rsid w:val="000B0F28"/>
    <w:rsid w:val="000B3E37"/>
    <w:rsid w:val="000B423D"/>
    <w:rsid w:val="000B47F8"/>
    <w:rsid w:val="000C02A0"/>
    <w:rsid w:val="000C60B6"/>
    <w:rsid w:val="000C6C31"/>
    <w:rsid w:val="000C6EEE"/>
    <w:rsid w:val="000C7493"/>
    <w:rsid w:val="000D19B1"/>
    <w:rsid w:val="000D6E2E"/>
    <w:rsid w:val="000D6F39"/>
    <w:rsid w:val="000E0B2D"/>
    <w:rsid w:val="000E454D"/>
    <w:rsid w:val="000E579A"/>
    <w:rsid w:val="000E7535"/>
    <w:rsid w:val="000E79A9"/>
    <w:rsid w:val="000E7BF2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104B4"/>
    <w:rsid w:val="00113612"/>
    <w:rsid w:val="0011557B"/>
    <w:rsid w:val="001237E6"/>
    <w:rsid w:val="0013183F"/>
    <w:rsid w:val="00132F99"/>
    <w:rsid w:val="00133F2C"/>
    <w:rsid w:val="00136887"/>
    <w:rsid w:val="00145C1F"/>
    <w:rsid w:val="0014774D"/>
    <w:rsid w:val="001518F7"/>
    <w:rsid w:val="00154371"/>
    <w:rsid w:val="00157E47"/>
    <w:rsid w:val="00161962"/>
    <w:rsid w:val="00162033"/>
    <w:rsid w:val="00165AB2"/>
    <w:rsid w:val="00167C19"/>
    <w:rsid w:val="001712E2"/>
    <w:rsid w:val="00183058"/>
    <w:rsid w:val="00184011"/>
    <w:rsid w:val="00184464"/>
    <w:rsid w:val="00186177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373D"/>
    <w:rsid w:val="001C77E3"/>
    <w:rsid w:val="001D1831"/>
    <w:rsid w:val="001D2CB5"/>
    <w:rsid w:val="001D2E76"/>
    <w:rsid w:val="001D46D6"/>
    <w:rsid w:val="001D5EE5"/>
    <w:rsid w:val="001D7080"/>
    <w:rsid w:val="001D7090"/>
    <w:rsid w:val="001E0CC2"/>
    <w:rsid w:val="001E2BE9"/>
    <w:rsid w:val="001E2FD5"/>
    <w:rsid w:val="001E3849"/>
    <w:rsid w:val="001F14E9"/>
    <w:rsid w:val="001F6389"/>
    <w:rsid w:val="001F6CE9"/>
    <w:rsid w:val="0020225C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4405"/>
    <w:rsid w:val="0022590D"/>
    <w:rsid w:val="002337C4"/>
    <w:rsid w:val="0023452A"/>
    <w:rsid w:val="002400A7"/>
    <w:rsid w:val="002411A3"/>
    <w:rsid w:val="00242652"/>
    <w:rsid w:val="0025516F"/>
    <w:rsid w:val="002626EA"/>
    <w:rsid w:val="00263B08"/>
    <w:rsid w:val="00270632"/>
    <w:rsid w:val="00276FD2"/>
    <w:rsid w:val="00280439"/>
    <w:rsid w:val="002847FE"/>
    <w:rsid w:val="00284EF6"/>
    <w:rsid w:val="0028618A"/>
    <w:rsid w:val="00287780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4088"/>
    <w:rsid w:val="002C66F2"/>
    <w:rsid w:val="002C724E"/>
    <w:rsid w:val="002C7BE2"/>
    <w:rsid w:val="002C7C12"/>
    <w:rsid w:val="002D1DBC"/>
    <w:rsid w:val="002D3605"/>
    <w:rsid w:val="002D6420"/>
    <w:rsid w:val="002E0317"/>
    <w:rsid w:val="002E03AA"/>
    <w:rsid w:val="002E70E2"/>
    <w:rsid w:val="002F0632"/>
    <w:rsid w:val="002F0819"/>
    <w:rsid w:val="002F0D6E"/>
    <w:rsid w:val="00300336"/>
    <w:rsid w:val="00303482"/>
    <w:rsid w:val="003060AB"/>
    <w:rsid w:val="0030610A"/>
    <w:rsid w:val="00306976"/>
    <w:rsid w:val="0031092B"/>
    <w:rsid w:val="00310941"/>
    <w:rsid w:val="00311F3A"/>
    <w:rsid w:val="00321A36"/>
    <w:rsid w:val="003253C3"/>
    <w:rsid w:val="00326204"/>
    <w:rsid w:val="00326B57"/>
    <w:rsid w:val="0033226F"/>
    <w:rsid w:val="00333A1D"/>
    <w:rsid w:val="00333D63"/>
    <w:rsid w:val="0033440F"/>
    <w:rsid w:val="00334C71"/>
    <w:rsid w:val="00336284"/>
    <w:rsid w:val="00340825"/>
    <w:rsid w:val="00340969"/>
    <w:rsid w:val="003436BF"/>
    <w:rsid w:val="00344A8F"/>
    <w:rsid w:val="00355B7E"/>
    <w:rsid w:val="0036042C"/>
    <w:rsid w:val="003607A5"/>
    <w:rsid w:val="00361377"/>
    <w:rsid w:val="0036466C"/>
    <w:rsid w:val="003750EF"/>
    <w:rsid w:val="0037547B"/>
    <w:rsid w:val="00376D1E"/>
    <w:rsid w:val="00380C82"/>
    <w:rsid w:val="00384B8A"/>
    <w:rsid w:val="0039395D"/>
    <w:rsid w:val="00394223"/>
    <w:rsid w:val="0039482F"/>
    <w:rsid w:val="00396511"/>
    <w:rsid w:val="003A0C07"/>
    <w:rsid w:val="003A33B3"/>
    <w:rsid w:val="003A79B4"/>
    <w:rsid w:val="003B1EC5"/>
    <w:rsid w:val="003B2F86"/>
    <w:rsid w:val="003B35B5"/>
    <w:rsid w:val="003B4DA8"/>
    <w:rsid w:val="003B61C3"/>
    <w:rsid w:val="003C2969"/>
    <w:rsid w:val="003C3CF8"/>
    <w:rsid w:val="003C4850"/>
    <w:rsid w:val="003C6DE1"/>
    <w:rsid w:val="003C7F15"/>
    <w:rsid w:val="003D2C7D"/>
    <w:rsid w:val="003D38B6"/>
    <w:rsid w:val="003D46E7"/>
    <w:rsid w:val="003D5F17"/>
    <w:rsid w:val="003E33C9"/>
    <w:rsid w:val="003E7AED"/>
    <w:rsid w:val="003F1139"/>
    <w:rsid w:val="003F3AB8"/>
    <w:rsid w:val="003F60A7"/>
    <w:rsid w:val="003F64CD"/>
    <w:rsid w:val="003F7472"/>
    <w:rsid w:val="00400CB5"/>
    <w:rsid w:val="0040198D"/>
    <w:rsid w:val="00405064"/>
    <w:rsid w:val="00405F6C"/>
    <w:rsid w:val="004112EB"/>
    <w:rsid w:val="00411753"/>
    <w:rsid w:val="004130DF"/>
    <w:rsid w:val="0041373B"/>
    <w:rsid w:val="00414024"/>
    <w:rsid w:val="00416872"/>
    <w:rsid w:val="00416BDE"/>
    <w:rsid w:val="004207CA"/>
    <w:rsid w:val="00430582"/>
    <w:rsid w:val="00431B64"/>
    <w:rsid w:val="00431BF3"/>
    <w:rsid w:val="004329C9"/>
    <w:rsid w:val="004329E7"/>
    <w:rsid w:val="00435462"/>
    <w:rsid w:val="004429C2"/>
    <w:rsid w:val="0044312C"/>
    <w:rsid w:val="004446BD"/>
    <w:rsid w:val="00445F39"/>
    <w:rsid w:val="004474AE"/>
    <w:rsid w:val="00450979"/>
    <w:rsid w:val="00452280"/>
    <w:rsid w:val="00452459"/>
    <w:rsid w:val="0045394C"/>
    <w:rsid w:val="00454FDC"/>
    <w:rsid w:val="00456288"/>
    <w:rsid w:val="004630B7"/>
    <w:rsid w:val="00465EF1"/>
    <w:rsid w:val="004678B5"/>
    <w:rsid w:val="004711AE"/>
    <w:rsid w:val="00473A4F"/>
    <w:rsid w:val="00475D0F"/>
    <w:rsid w:val="00482397"/>
    <w:rsid w:val="00482EA8"/>
    <w:rsid w:val="004832E9"/>
    <w:rsid w:val="00485E63"/>
    <w:rsid w:val="0049092C"/>
    <w:rsid w:val="004934D8"/>
    <w:rsid w:val="00493507"/>
    <w:rsid w:val="0049489A"/>
    <w:rsid w:val="00495481"/>
    <w:rsid w:val="0049594A"/>
    <w:rsid w:val="00497213"/>
    <w:rsid w:val="00497EE6"/>
    <w:rsid w:val="004A5838"/>
    <w:rsid w:val="004A5B0F"/>
    <w:rsid w:val="004A73E9"/>
    <w:rsid w:val="004B1ACC"/>
    <w:rsid w:val="004B4068"/>
    <w:rsid w:val="004B7074"/>
    <w:rsid w:val="004C36B3"/>
    <w:rsid w:val="004C45EF"/>
    <w:rsid w:val="004D08E2"/>
    <w:rsid w:val="004D5ABF"/>
    <w:rsid w:val="004D6C71"/>
    <w:rsid w:val="004D7A66"/>
    <w:rsid w:val="004E18D5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3C"/>
    <w:rsid w:val="005036B3"/>
    <w:rsid w:val="00503DBF"/>
    <w:rsid w:val="00505528"/>
    <w:rsid w:val="0051025F"/>
    <w:rsid w:val="0051445E"/>
    <w:rsid w:val="0051632E"/>
    <w:rsid w:val="005221AE"/>
    <w:rsid w:val="005244A1"/>
    <w:rsid w:val="00525BFA"/>
    <w:rsid w:val="00526BA9"/>
    <w:rsid w:val="005278F0"/>
    <w:rsid w:val="00531147"/>
    <w:rsid w:val="00532708"/>
    <w:rsid w:val="005327C0"/>
    <w:rsid w:val="0053307E"/>
    <w:rsid w:val="00533704"/>
    <w:rsid w:val="005341E6"/>
    <w:rsid w:val="005364CC"/>
    <w:rsid w:val="00550BE4"/>
    <w:rsid w:val="005516D9"/>
    <w:rsid w:val="00554E20"/>
    <w:rsid w:val="00555A5A"/>
    <w:rsid w:val="005571BF"/>
    <w:rsid w:val="00561C97"/>
    <w:rsid w:val="0056381F"/>
    <w:rsid w:val="005643ED"/>
    <w:rsid w:val="00570948"/>
    <w:rsid w:val="00570F70"/>
    <w:rsid w:val="00575756"/>
    <w:rsid w:val="00580904"/>
    <w:rsid w:val="00580B2B"/>
    <w:rsid w:val="00580F82"/>
    <w:rsid w:val="00581573"/>
    <w:rsid w:val="00581F2E"/>
    <w:rsid w:val="00583E7A"/>
    <w:rsid w:val="00584BAE"/>
    <w:rsid w:val="00585A11"/>
    <w:rsid w:val="00586A6C"/>
    <w:rsid w:val="00592484"/>
    <w:rsid w:val="00593159"/>
    <w:rsid w:val="00593BDF"/>
    <w:rsid w:val="00594E46"/>
    <w:rsid w:val="005950CE"/>
    <w:rsid w:val="005968A6"/>
    <w:rsid w:val="00597616"/>
    <w:rsid w:val="005A009D"/>
    <w:rsid w:val="005A34F9"/>
    <w:rsid w:val="005A3647"/>
    <w:rsid w:val="005A40F4"/>
    <w:rsid w:val="005A6DBE"/>
    <w:rsid w:val="005A72F8"/>
    <w:rsid w:val="005A7C7E"/>
    <w:rsid w:val="005A7DCE"/>
    <w:rsid w:val="005B21CA"/>
    <w:rsid w:val="005B7C27"/>
    <w:rsid w:val="005C2043"/>
    <w:rsid w:val="005C3101"/>
    <w:rsid w:val="005C4016"/>
    <w:rsid w:val="005C7CF5"/>
    <w:rsid w:val="005D342B"/>
    <w:rsid w:val="005D39A8"/>
    <w:rsid w:val="005D3E9F"/>
    <w:rsid w:val="005D4B36"/>
    <w:rsid w:val="005D67D7"/>
    <w:rsid w:val="005E18A7"/>
    <w:rsid w:val="005E30E1"/>
    <w:rsid w:val="005E6E66"/>
    <w:rsid w:val="005E70FE"/>
    <w:rsid w:val="005F01CB"/>
    <w:rsid w:val="005F3AFE"/>
    <w:rsid w:val="005F61E7"/>
    <w:rsid w:val="005F6443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59A1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601FE"/>
    <w:rsid w:val="00660706"/>
    <w:rsid w:val="00661368"/>
    <w:rsid w:val="00664096"/>
    <w:rsid w:val="0066464F"/>
    <w:rsid w:val="00665F4F"/>
    <w:rsid w:val="00667596"/>
    <w:rsid w:val="00670C12"/>
    <w:rsid w:val="00671EF2"/>
    <w:rsid w:val="006722AB"/>
    <w:rsid w:val="006737FB"/>
    <w:rsid w:val="0067425E"/>
    <w:rsid w:val="006812BC"/>
    <w:rsid w:val="0068252C"/>
    <w:rsid w:val="0068439A"/>
    <w:rsid w:val="00684C80"/>
    <w:rsid w:val="006877FB"/>
    <w:rsid w:val="00690A47"/>
    <w:rsid w:val="00691361"/>
    <w:rsid w:val="00695440"/>
    <w:rsid w:val="00696097"/>
    <w:rsid w:val="00696BA1"/>
    <w:rsid w:val="006A150C"/>
    <w:rsid w:val="006A786B"/>
    <w:rsid w:val="006B39C2"/>
    <w:rsid w:val="006B41F5"/>
    <w:rsid w:val="006B76CE"/>
    <w:rsid w:val="006B7A12"/>
    <w:rsid w:val="006C3A3E"/>
    <w:rsid w:val="006C4C63"/>
    <w:rsid w:val="006D08A4"/>
    <w:rsid w:val="006D1F6E"/>
    <w:rsid w:val="006D3C0D"/>
    <w:rsid w:val="006E1432"/>
    <w:rsid w:val="006E2A6B"/>
    <w:rsid w:val="006E4488"/>
    <w:rsid w:val="006F05DA"/>
    <w:rsid w:val="006F3723"/>
    <w:rsid w:val="006F3D84"/>
    <w:rsid w:val="006F45BB"/>
    <w:rsid w:val="00700E6A"/>
    <w:rsid w:val="0070331F"/>
    <w:rsid w:val="007042B2"/>
    <w:rsid w:val="00704459"/>
    <w:rsid w:val="00710A7E"/>
    <w:rsid w:val="0071177E"/>
    <w:rsid w:val="00711BE9"/>
    <w:rsid w:val="00713B96"/>
    <w:rsid w:val="007171C1"/>
    <w:rsid w:val="007238DD"/>
    <w:rsid w:val="007246E9"/>
    <w:rsid w:val="007271E0"/>
    <w:rsid w:val="0073165A"/>
    <w:rsid w:val="007330AF"/>
    <w:rsid w:val="007334C1"/>
    <w:rsid w:val="0073736F"/>
    <w:rsid w:val="007375DD"/>
    <w:rsid w:val="00737FB2"/>
    <w:rsid w:val="00740712"/>
    <w:rsid w:val="007408FC"/>
    <w:rsid w:val="007414F5"/>
    <w:rsid w:val="00743053"/>
    <w:rsid w:val="00744B3F"/>
    <w:rsid w:val="00744FBB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10"/>
    <w:rsid w:val="007610E8"/>
    <w:rsid w:val="00761BDC"/>
    <w:rsid w:val="00762283"/>
    <w:rsid w:val="00763105"/>
    <w:rsid w:val="007634D7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2B85"/>
    <w:rsid w:val="00794582"/>
    <w:rsid w:val="00795DB3"/>
    <w:rsid w:val="0079794E"/>
    <w:rsid w:val="007A149C"/>
    <w:rsid w:val="007A2ADF"/>
    <w:rsid w:val="007A2D61"/>
    <w:rsid w:val="007A448A"/>
    <w:rsid w:val="007A4E85"/>
    <w:rsid w:val="007A5568"/>
    <w:rsid w:val="007A5C6F"/>
    <w:rsid w:val="007A7B39"/>
    <w:rsid w:val="007B0309"/>
    <w:rsid w:val="007B1747"/>
    <w:rsid w:val="007B2114"/>
    <w:rsid w:val="007B675C"/>
    <w:rsid w:val="007B7A96"/>
    <w:rsid w:val="007C0838"/>
    <w:rsid w:val="007C14AB"/>
    <w:rsid w:val="007C3824"/>
    <w:rsid w:val="007C63D0"/>
    <w:rsid w:val="007D0BFE"/>
    <w:rsid w:val="007D135B"/>
    <w:rsid w:val="007D3E78"/>
    <w:rsid w:val="007E041B"/>
    <w:rsid w:val="007E0AF3"/>
    <w:rsid w:val="007E3F20"/>
    <w:rsid w:val="007E467A"/>
    <w:rsid w:val="007E5074"/>
    <w:rsid w:val="007E5C80"/>
    <w:rsid w:val="007E5E3F"/>
    <w:rsid w:val="007E6529"/>
    <w:rsid w:val="007E6AFA"/>
    <w:rsid w:val="007E73B1"/>
    <w:rsid w:val="007F52F0"/>
    <w:rsid w:val="0080144F"/>
    <w:rsid w:val="0080354E"/>
    <w:rsid w:val="00804898"/>
    <w:rsid w:val="008132ED"/>
    <w:rsid w:val="00817EE8"/>
    <w:rsid w:val="00820A21"/>
    <w:rsid w:val="00823FA0"/>
    <w:rsid w:val="008243ED"/>
    <w:rsid w:val="00824CD2"/>
    <w:rsid w:val="00826B5F"/>
    <w:rsid w:val="008274AD"/>
    <w:rsid w:val="00833D98"/>
    <w:rsid w:val="00841187"/>
    <w:rsid w:val="00843B8F"/>
    <w:rsid w:val="008462D8"/>
    <w:rsid w:val="00851C70"/>
    <w:rsid w:val="00853A53"/>
    <w:rsid w:val="00853B2F"/>
    <w:rsid w:val="00857AED"/>
    <w:rsid w:val="008646BA"/>
    <w:rsid w:val="00866FB5"/>
    <w:rsid w:val="00873511"/>
    <w:rsid w:val="0087574A"/>
    <w:rsid w:val="00880034"/>
    <w:rsid w:val="00884470"/>
    <w:rsid w:val="00885793"/>
    <w:rsid w:val="00887091"/>
    <w:rsid w:val="0089140D"/>
    <w:rsid w:val="00897613"/>
    <w:rsid w:val="008A0079"/>
    <w:rsid w:val="008A03D1"/>
    <w:rsid w:val="008A04D8"/>
    <w:rsid w:val="008A18F9"/>
    <w:rsid w:val="008A2848"/>
    <w:rsid w:val="008B21CF"/>
    <w:rsid w:val="008B3779"/>
    <w:rsid w:val="008C0FA0"/>
    <w:rsid w:val="008C1B12"/>
    <w:rsid w:val="008C4CF9"/>
    <w:rsid w:val="008C5E83"/>
    <w:rsid w:val="008D0095"/>
    <w:rsid w:val="008D113F"/>
    <w:rsid w:val="008D4D31"/>
    <w:rsid w:val="008D7348"/>
    <w:rsid w:val="008E0956"/>
    <w:rsid w:val="008E19E2"/>
    <w:rsid w:val="008E22C1"/>
    <w:rsid w:val="008E28DC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745"/>
    <w:rsid w:val="00903BBB"/>
    <w:rsid w:val="009044AB"/>
    <w:rsid w:val="009161B4"/>
    <w:rsid w:val="009229AC"/>
    <w:rsid w:val="00924289"/>
    <w:rsid w:val="009255A1"/>
    <w:rsid w:val="0093054B"/>
    <w:rsid w:val="00932F69"/>
    <w:rsid w:val="00941E77"/>
    <w:rsid w:val="00942F72"/>
    <w:rsid w:val="00943348"/>
    <w:rsid w:val="00947CCD"/>
    <w:rsid w:val="00954119"/>
    <w:rsid w:val="009608B0"/>
    <w:rsid w:val="00960A5F"/>
    <w:rsid w:val="00966207"/>
    <w:rsid w:val="009722CA"/>
    <w:rsid w:val="00974DA8"/>
    <w:rsid w:val="00975BCD"/>
    <w:rsid w:val="009767EF"/>
    <w:rsid w:val="00980050"/>
    <w:rsid w:val="00981887"/>
    <w:rsid w:val="009823BF"/>
    <w:rsid w:val="00987454"/>
    <w:rsid w:val="00990868"/>
    <w:rsid w:val="00991D6E"/>
    <w:rsid w:val="00994175"/>
    <w:rsid w:val="0099613C"/>
    <w:rsid w:val="0099774B"/>
    <w:rsid w:val="009A3D86"/>
    <w:rsid w:val="009A698B"/>
    <w:rsid w:val="009A7CF3"/>
    <w:rsid w:val="009B11AA"/>
    <w:rsid w:val="009B4C59"/>
    <w:rsid w:val="009B6EFA"/>
    <w:rsid w:val="009C1025"/>
    <w:rsid w:val="009C3CE7"/>
    <w:rsid w:val="009C3E6D"/>
    <w:rsid w:val="009C487E"/>
    <w:rsid w:val="009C66BB"/>
    <w:rsid w:val="009C7596"/>
    <w:rsid w:val="009D112D"/>
    <w:rsid w:val="009D24E3"/>
    <w:rsid w:val="009D524B"/>
    <w:rsid w:val="009E3340"/>
    <w:rsid w:val="009E4B5E"/>
    <w:rsid w:val="009E714B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1155"/>
    <w:rsid w:val="00A02CE0"/>
    <w:rsid w:val="00A03AAE"/>
    <w:rsid w:val="00A04A75"/>
    <w:rsid w:val="00A11BD4"/>
    <w:rsid w:val="00A17054"/>
    <w:rsid w:val="00A250B8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DEB"/>
    <w:rsid w:val="00A46AB7"/>
    <w:rsid w:val="00A51E96"/>
    <w:rsid w:val="00A54CD8"/>
    <w:rsid w:val="00A56413"/>
    <w:rsid w:val="00A65E1D"/>
    <w:rsid w:val="00A7015C"/>
    <w:rsid w:val="00A720E5"/>
    <w:rsid w:val="00A82DAA"/>
    <w:rsid w:val="00A87259"/>
    <w:rsid w:val="00A94641"/>
    <w:rsid w:val="00AA0892"/>
    <w:rsid w:val="00AA1028"/>
    <w:rsid w:val="00AA248E"/>
    <w:rsid w:val="00AA3D24"/>
    <w:rsid w:val="00AA42AE"/>
    <w:rsid w:val="00AA67E3"/>
    <w:rsid w:val="00AA7D68"/>
    <w:rsid w:val="00AB5DF2"/>
    <w:rsid w:val="00AC05D7"/>
    <w:rsid w:val="00AC40A6"/>
    <w:rsid w:val="00AC59CB"/>
    <w:rsid w:val="00AC7E06"/>
    <w:rsid w:val="00AD2482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11769"/>
    <w:rsid w:val="00B2252C"/>
    <w:rsid w:val="00B22610"/>
    <w:rsid w:val="00B23CEF"/>
    <w:rsid w:val="00B264AE"/>
    <w:rsid w:val="00B30A9B"/>
    <w:rsid w:val="00B314ED"/>
    <w:rsid w:val="00B337AB"/>
    <w:rsid w:val="00B35EB3"/>
    <w:rsid w:val="00B439BF"/>
    <w:rsid w:val="00B44EE9"/>
    <w:rsid w:val="00B47BB6"/>
    <w:rsid w:val="00B5196C"/>
    <w:rsid w:val="00B51AB4"/>
    <w:rsid w:val="00B54D91"/>
    <w:rsid w:val="00B559D1"/>
    <w:rsid w:val="00B55FA6"/>
    <w:rsid w:val="00B602B8"/>
    <w:rsid w:val="00B65126"/>
    <w:rsid w:val="00B66012"/>
    <w:rsid w:val="00B6692E"/>
    <w:rsid w:val="00B70128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5E6C"/>
    <w:rsid w:val="00B97108"/>
    <w:rsid w:val="00BA0E9C"/>
    <w:rsid w:val="00BA103D"/>
    <w:rsid w:val="00BA4277"/>
    <w:rsid w:val="00BA71E3"/>
    <w:rsid w:val="00BB0649"/>
    <w:rsid w:val="00BB3EA1"/>
    <w:rsid w:val="00BB50A9"/>
    <w:rsid w:val="00BB61A2"/>
    <w:rsid w:val="00BB65E9"/>
    <w:rsid w:val="00BC0D91"/>
    <w:rsid w:val="00BC5A21"/>
    <w:rsid w:val="00BC6BDC"/>
    <w:rsid w:val="00BC79DB"/>
    <w:rsid w:val="00BD00EF"/>
    <w:rsid w:val="00BD0CF9"/>
    <w:rsid w:val="00BD28BF"/>
    <w:rsid w:val="00BD3B28"/>
    <w:rsid w:val="00BD4FA7"/>
    <w:rsid w:val="00BD63D2"/>
    <w:rsid w:val="00BD6F73"/>
    <w:rsid w:val="00BE09CA"/>
    <w:rsid w:val="00BE3CAE"/>
    <w:rsid w:val="00BE4A2A"/>
    <w:rsid w:val="00BE53F8"/>
    <w:rsid w:val="00BF1024"/>
    <w:rsid w:val="00C010D0"/>
    <w:rsid w:val="00C011D2"/>
    <w:rsid w:val="00C0462A"/>
    <w:rsid w:val="00C04E51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FA5"/>
    <w:rsid w:val="00C40050"/>
    <w:rsid w:val="00C403A9"/>
    <w:rsid w:val="00C41A2B"/>
    <w:rsid w:val="00C43355"/>
    <w:rsid w:val="00C45B57"/>
    <w:rsid w:val="00C464A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54AC"/>
    <w:rsid w:val="00C700CF"/>
    <w:rsid w:val="00C70603"/>
    <w:rsid w:val="00C70BF2"/>
    <w:rsid w:val="00C76B5C"/>
    <w:rsid w:val="00C80845"/>
    <w:rsid w:val="00C82E65"/>
    <w:rsid w:val="00C8404D"/>
    <w:rsid w:val="00C90A36"/>
    <w:rsid w:val="00C928F8"/>
    <w:rsid w:val="00C94967"/>
    <w:rsid w:val="00C97BDF"/>
    <w:rsid w:val="00CA25FD"/>
    <w:rsid w:val="00CA3831"/>
    <w:rsid w:val="00CA476D"/>
    <w:rsid w:val="00CB144B"/>
    <w:rsid w:val="00CB3322"/>
    <w:rsid w:val="00CB3A20"/>
    <w:rsid w:val="00CB52E3"/>
    <w:rsid w:val="00CB5576"/>
    <w:rsid w:val="00CB643E"/>
    <w:rsid w:val="00CC13B6"/>
    <w:rsid w:val="00CC6904"/>
    <w:rsid w:val="00CD34EE"/>
    <w:rsid w:val="00CD56A5"/>
    <w:rsid w:val="00CE2808"/>
    <w:rsid w:val="00CE4C26"/>
    <w:rsid w:val="00CE4D77"/>
    <w:rsid w:val="00CE6F76"/>
    <w:rsid w:val="00CF10B0"/>
    <w:rsid w:val="00CF2745"/>
    <w:rsid w:val="00CF284C"/>
    <w:rsid w:val="00CF62B7"/>
    <w:rsid w:val="00CF649B"/>
    <w:rsid w:val="00D01F42"/>
    <w:rsid w:val="00D06C48"/>
    <w:rsid w:val="00D06D6A"/>
    <w:rsid w:val="00D07E45"/>
    <w:rsid w:val="00D12359"/>
    <w:rsid w:val="00D13155"/>
    <w:rsid w:val="00D143AA"/>
    <w:rsid w:val="00D15532"/>
    <w:rsid w:val="00D175AA"/>
    <w:rsid w:val="00D17F34"/>
    <w:rsid w:val="00D22865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0C4"/>
    <w:rsid w:val="00D47452"/>
    <w:rsid w:val="00D47540"/>
    <w:rsid w:val="00D50576"/>
    <w:rsid w:val="00D6036A"/>
    <w:rsid w:val="00D60C22"/>
    <w:rsid w:val="00D62288"/>
    <w:rsid w:val="00D66D17"/>
    <w:rsid w:val="00D7052B"/>
    <w:rsid w:val="00D70949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87030"/>
    <w:rsid w:val="00D92F90"/>
    <w:rsid w:val="00D948C3"/>
    <w:rsid w:val="00D95C1C"/>
    <w:rsid w:val="00D95F7E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1A0D"/>
    <w:rsid w:val="00DF2604"/>
    <w:rsid w:val="00DF3FFA"/>
    <w:rsid w:val="00DF5FAB"/>
    <w:rsid w:val="00DF63E7"/>
    <w:rsid w:val="00DF6D8D"/>
    <w:rsid w:val="00E019E2"/>
    <w:rsid w:val="00E01A31"/>
    <w:rsid w:val="00E04D85"/>
    <w:rsid w:val="00E0663B"/>
    <w:rsid w:val="00E07BF9"/>
    <w:rsid w:val="00E1108C"/>
    <w:rsid w:val="00E11494"/>
    <w:rsid w:val="00E13C53"/>
    <w:rsid w:val="00E16800"/>
    <w:rsid w:val="00E2136B"/>
    <w:rsid w:val="00E24E25"/>
    <w:rsid w:val="00E25580"/>
    <w:rsid w:val="00E27907"/>
    <w:rsid w:val="00E308B9"/>
    <w:rsid w:val="00E317BA"/>
    <w:rsid w:val="00E32558"/>
    <w:rsid w:val="00E33215"/>
    <w:rsid w:val="00E3486C"/>
    <w:rsid w:val="00E35F00"/>
    <w:rsid w:val="00E37920"/>
    <w:rsid w:val="00E42546"/>
    <w:rsid w:val="00E42F89"/>
    <w:rsid w:val="00E4421B"/>
    <w:rsid w:val="00E44376"/>
    <w:rsid w:val="00E506F6"/>
    <w:rsid w:val="00E523CF"/>
    <w:rsid w:val="00E54EE9"/>
    <w:rsid w:val="00E57689"/>
    <w:rsid w:val="00E60D23"/>
    <w:rsid w:val="00E63789"/>
    <w:rsid w:val="00E63A08"/>
    <w:rsid w:val="00E6644A"/>
    <w:rsid w:val="00E6756D"/>
    <w:rsid w:val="00E71144"/>
    <w:rsid w:val="00E715AD"/>
    <w:rsid w:val="00E716BF"/>
    <w:rsid w:val="00E739D0"/>
    <w:rsid w:val="00E80445"/>
    <w:rsid w:val="00E83554"/>
    <w:rsid w:val="00E84656"/>
    <w:rsid w:val="00E85285"/>
    <w:rsid w:val="00E854FF"/>
    <w:rsid w:val="00E85787"/>
    <w:rsid w:val="00E8597D"/>
    <w:rsid w:val="00E901B0"/>
    <w:rsid w:val="00E917D5"/>
    <w:rsid w:val="00E96B1A"/>
    <w:rsid w:val="00E96F4D"/>
    <w:rsid w:val="00E971A9"/>
    <w:rsid w:val="00EA303A"/>
    <w:rsid w:val="00EA3560"/>
    <w:rsid w:val="00EA57AC"/>
    <w:rsid w:val="00EA5EB8"/>
    <w:rsid w:val="00EA658F"/>
    <w:rsid w:val="00EA66F8"/>
    <w:rsid w:val="00EA7711"/>
    <w:rsid w:val="00EB0B0F"/>
    <w:rsid w:val="00EB42DA"/>
    <w:rsid w:val="00EC1A41"/>
    <w:rsid w:val="00EC2AC6"/>
    <w:rsid w:val="00EC30A1"/>
    <w:rsid w:val="00EC4644"/>
    <w:rsid w:val="00EC51B1"/>
    <w:rsid w:val="00EC799A"/>
    <w:rsid w:val="00ED195C"/>
    <w:rsid w:val="00ED48E6"/>
    <w:rsid w:val="00ED4E96"/>
    <w:rsid w:val="00ED69C2"/>
    <w:rsid w:val="00ED7E38"/>
    <w:rsid w:val="00EE1C1F"/>
    <w:rsid w:val="00EE1F3B"/>
    <w:rsid w:val="00EE310C"/>
    <w:rsid w:val="00EE5194"/>
    <w:rsid w:val="00EF074D"/>
    <w:rsid w:val="00EF3251"/>
    <w:rsid w:val="00EF37E5"/>
    <w:rsid w:val="00EF651C"/>
    <w:rsid w:val="00EF72CE"/>
    <w:rsid w:val="00F0096C"/>
    <w:rsid w:val="00F015C0"/>
    <w:rsid w:val="00F04AEB"/>
    <w:rsid w:val="00F0669E"/>
    <w:rsid w:val="00F07B18"/>
    <w:rsid w:val="00F1042E"/>
    <w:rsid w:val="00F13159"/>
    <w:rsid w:val="00F13BE5"/>
    <w:rsid w:val="00F15601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04B"/>
    <w:rsid w:val="00F47A0B"/>
    <w:rsid w:val="00F50BB4"/>
    <w:rsid w:val="00F51D01"/>
    <w:rsid w:val="00F52A8F"/>
    <w:rsid w:val="00F54813"/>
    <w:rsid w:val="00F54BAD"/>
    <w:rsid w:val="00F54F3A"/>
    <w:rsid w:val="00F54FD7"/>
    <w:rsid w:val="00F57310"/>
    <w:rsid w:val="00F6027B"/>
    <w:rsid w:val="00F67700"/>
    <w:rsid w:val="00F717F3"/>
    <w:rsid w:val="00F719FF"/>
    <w:rsid w:val="00F73BC7"/>
    <w:rsid w:val="00F74A7B"/>
    <w:rsid w:val="00F7537B"/>
    <w:rsid w:val="00F76182"/>
    <w:rsid w:val="00F765BC"/>
    <w:rsid w:val="00F77F13"/>
    <w:rsid w:val="00F80613"/>
    <w:rsid w:val="00F81868"/>
    <w:rsid w:val="00F84CF8"/>
    <w:rsid w:val="00F868E8"/>
    <w:rsid w:val="00F92126"/>
    <w:rsid w:val="00F957F9"/>
    <w:rsid w:val="00F97092"/>
    <w:rsid w:val="00F972B0"/>
    <w:rsid w:val="00FA25CE"/>
    <w:rsid w:val="00FA7BB7"/>
    <w:rsid w:val="00FB0E3D"/>
    <w:rsid w:val="00FB249C"/>
    <w:rsid w:val="00FB4C3B"/>
    <w:rsid w:val="00FB5BE3"/>
    <w:rsid w:val="00FB79DF"/>
    <w:rsid w:val="00FC411B"/>
    <w:rsid w:val="00FC7FF6"/>
    <w:rsid w:val="00FD16E5"/>
    <w:rsid w:val="00FD1F4B"/>
    <w:rsid w:val="00FD3F9E"/>
    <w:rsid w:val="00FD6704"/>
    <w:rsid w:val="00FE09E1"/>
    <w:rsid w:val="00FE09FA"/>
    <w:rsid w:val="00FE2280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108A6B"/>
  <w15:docId w15:val="{38ABAC74-93E1-46A8-8197-BC983CCD6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6D420-CD57-4976-815E-BA21A2FF1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12</TotalTime>
  <Pages>1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1950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КСП-Чехун В.В.</cp:lastModifiedBy>
  <cp:revision>7</cp:revision>
  <cp:lastPrinted>2019-07-22T08:16:00Z</cp:lastPrinted>
  <dcterms:created xsi:type="dcterms:W3CDTF">2020-04-22T12:06:00Z</dcterms:created>
  <dcterms:modified xsi:type="dcterms:W3CDTF">2020-05-13T07:02:00Z</dcterms:modified>
</cp:coreProperties>
</file>