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6E878" w14:textId="77777777" w:rsidR="00431BF3" w:rsidRPr="00E8597D" w:rsidRDefault="00431BF3" w:rsidP="00431BF3">
      <w:pPr>
        <w:pStyle w:val="ConsPlusNonformat"/>
        <w:widowControl/>
      </w:pPr>
    </w:p>
    <w:p w14:paraId="1781108C" w14:textId="77777777" w:rsidR="00431BF3" w:rsidRDefault="00431BF3" w:rsidP="00431BF3">
      <w:pPr>
        <w:pStyle w:val="ConsPlusNonformat"/>
        <w:widowControl/>
      </w:pPr>
    </w:p>
    <w:p w14:paraId="4D64933D" w14:textId="77777777" w:rsidR="00C654AC" w:rsidRPr="009A715D" w:rsidRDefault="00C654AC" w:rsidP="00C654A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9A715D">
        <w:rPr>
          <w:rFonts w:ascii="Times New Roman" w:hAnsi="Times New Roman" w:cs="Times New Roman"/>
          <w:sz w:val="24"/>
          <w:szCs w:val="24"/>
        </w:rPr>
        <w:t>Информация</w:t>
      </w:r>
    </w:p>
    <w:p w14:paraId="267176D6" w14:textId="77777777" w:rsidR="00C654AC" w:rsidRPr="009A715D" w:rsidRDefault="00C654AC" w:rsidP="00C654A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A715D">
        <w:rPr>
          <w:rFonts w:ascii="Times New Roman" w:hAnsi="Times New Roman" w:cs="Times New Roman"/>
          <w:sz w:val="24"/>
          <w:szCs w:val="24"/>
        </w:rPr>
        <w:t xml:space="preserve"> результатах контрольного мероприятия</w:t>
      </w:r>
    </w:p>
    <w:p w14:paraId="504C0F40" w14:textId="77777777" w:rsidR="00F10DB8" w:rsidRDefault="00C654AC" w:rsidP="00A07120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574A">
        <w:rPr>
          <w:bCs/>
        </w:rPr>
        <w:t xml:space="preserve"> </w:t>
      </w:r>
      <w:r w:rsidR="00F10DB8" w:rsidRPr="009829A5">
        <w:rPr>
          <w:rFonts w:ascii="Times New Roman" w:hAnsi="Times New Roman" w:cs="Times New Roman"/>
          <w:snapToGrid w:val="0"/>
          <w:sz w:val="24"/>
          <w:szCs w:val="24"/>
        </w:rPr>
        <w:t>«</w:t>
      </w:r>
      <w:r w:rsidR="00F10DB8" w:rsidRPr="009829A5">
        <w:rPr>
          <w:rFonts w:ascii="Times New Roman" w:hAnsi="Times New Roman" w:cs="Times New Roman"/>
          <w:sz w:val="24"/>
          <w:szCs w:val="24"/>
        </w:rPr>
        <w:t>Проверка использования субсидии на выполнение муниципального задания, субсидий на иные цели, использования муниципального имущества, находящегося в оперативном управлении в МБОУ «СОШ № 7»</w:t>
      </w:r>
      <w:r w:rsidR="00F10DB8">
        <w:rPr>
          <w:rFonts w:ascii="Times New Roman" w:hAnsi="Times New Roman" w:cs="Times New Roman"/>
          <w:sz w:val="24"/>
          <w:szCs w:val="24"/>
        </w:rPr>
        <w:t>.</w:t>
      </w:r>
    </w:p>
    <w:p w14:paraId="1CE44BDB" w14:textId="77777777" w:rsidR="000B0F28" w:rsidRPr="00CB643E" w:rsidRDefault="000B0F28" w:rsidP="000B0F28">
      <w:pPr>
        <w:pStyle w:val="ConsPlusNonformat"/>
        <w:widowControl/>
        <w:jc w:val="both"/>
        <w:rPr>
          <w:rFonts w:ascii="Times New Roman" w:hAnsi="Times New Roman" w:cs="Times New Roman"/>
          <w:sz w:val="16"/>
          <w:szCs w:val="16"/>
        </w:rPr>
      </w:pPr>
    </w:p>
    <w:p w14:paraId="7D3EC4DB" w14:textId="3025EA83" w:rsidR="00A07120" w:rsidRPr="0018653B" w:rsidRDefault="005F6443" w:rsidP="00A07120">
      <w:pPr>
        <w:pStyle w:val="ConsPlusNonformat"/>
        <w:widowControl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8653B">
        <w:rPr>
          <w:rFonts w:ascii="Times New Roman" w:hAnsi="Times New Roman" w:cs="Times New Roman"/>
          <w:sz w:val="24"/>
          <w:szCs w:val="24"/>
        </w:rPr>
        <w:t>на объект</w:t>
      </w:r>
      <w:r w:rsidR="0018653B" w:rsidRPr="0018653B">
        <w:rPr>
          <w:rFonts w:ascii="Times New Roman" w:hAnsi="Times New Roman" w:cs="Times New Roman"/>
          <w:sz w:val="24"/>
          <w:szCs w:val="24"/>
        </w:rPr>
        <w:t>ах</w:t>
      </w:r>
      <w:r w:rsidRPr="0018653B">
        <w:rPr>
          <w:rFonts w:ascii="Times New Roman" w:hAnsi="Times New Roman" w:cs="Times New Roman"/>
          <w:sz w:val="24"/>
          <w:szCs w:val="24"/>
        </w:rPr>
        <w:t>:</w:t>
      </w:r>
      <w:r w:rsidR="00A07120" w:rsidRPr="001865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8653B" w:rsidRPr="0018653B">
        <w:rPr>
          <w:rFonts w:ascii="Times New Roman" w:hAnsi="Times New Roman" w:cs="Times New Roman"/>
          <w:sz w:val="24"/>
          <w:szCs w:val="24"/>
        </w:rPr>
        <w:t>Комитет образования Сосновоборского городского округа,</w:t>
      </w:r>
      <w:r w:rsidR="0018653B" w:rsidRPr="0018653B">
        <w:rPr>
          <w:rFonts w:ascii="Times New Roman" w:hAnsi="Times New Roman" w:cs="Times New Roman"/>
          <w:sz w:val="24"/>
          <w:szCs w:val="24"/>
        </w:rPr>
        <w:t xml:space="preserve"> </w:t>
      </w:r>
      <w:r w:rsidR="00BD256B" w:rsidRPr="0018653B">
        <w:rPr>
          <w:rFonts w:ascii="Times New Roman" w:hAnsi="Times New Roman" w:cs="Times New Roman"/>
          <w:sz w:val="24"/>
          <w:szCs w:val="24"/>
        </w:rPr>
        <w:t xml:space="preserve">МБОУ «СОШ № </w:t>
      </w:r>
      <w:r w:rsidR="00F10DB8" w:rsidRPr="0018653B">
        <w:rPr>
          <w:rFonts w:ascii="Times New Roman" w:hAnsi="Times New Roman" w:cs="Times New Roman"/>
          <w:sz w:val="24"/>
          <w:szCs w:val="24"/>
        </w:rPr>
        <w:t>7</w:t>
      </w:r>
      <w:r w:rsidR="00BD256B" w:rsidRPr="0018653B">
        <w:rPr>
          <w:rFonts w:ascii="Times New Roman" w:hAnsi="Times New Roman" w:cs="Times New Roman"/>
          <w:sz w:val="24"/>
          <w:szCs w:val="24"/>
        </w:rPr>
        <w:t>»</w:t>
      </w:r>
      <w:r w:rsidR="00A07120" w:rsidRPr="0018653B">
        <w:rPr>
          <w:rFonts w:ascii="Times New Roman" w:hAnsi="Times New Roman" w:cs="Times New Roman"/>
          <w:sz w:val="24"/>
          <w:szCs w:val="24"/>
        </w:rPr>
        <w:t>.</w:t>
      </w:r>
    </w:p>
    <w:p w14:paraId="6C12FD84" w14:textId="77777777" w:rsidR="00CB643E" w:rsidRPr="0018653B" w:rsidRDefault="00CB643E" w:rsidP="008A04D8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14:paraId="47B08E32" w14:textId="77777777" w:rsidR="00F10DB8" w:rsidRDefault="00C654AC" w:rsidP="00F10DB8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C82E65">
        <w:rPr>
          <w:rFonts w:ascii="Times New Roman" w:hAnsi="Times New Roman" w:cs="Times New Roman"/>
          <w:sz w:val="24"/>
          <w:szCs w:val="24"/>
        </w:rPr>
        <w:t>Период проведения контрольного мероприятия:</w:t>
      </w:r>
      <w:r w:rsidR="00552FAB" w:rsidRPr="00552F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2FAB" w:rsidRPr="00AB1AB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73D313" w14:textId="49BF3712" w:rsidR="00F10DB8" w:rsidRPr="00935873" w:rsidRDefault="00F10DB8" w:rsidP="00F10DB8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935873">
        <w:rPr>
          <w:rFonts w:ascii="Times New Roman" w:hAnsi="Times New Roman" w:cs="Times New Roman"/>
          <w:sz w:val="24"/>
          <w:szCs w:val="24"/>
        </w:rPr>
        <w:t>- с 12 апреля 2021 года по 30 апреля 2021 года в соответствии с распоряжением председателя КСП Сосновоборского городского округа № 8 от 06.04.2021 года.</w:t>
      </w:r>
    </w:p>
    <w:p w14:paraId="34755F23" w14:textId="77777777" w:rsidR="00F10DB8" w:rsidRPr="00935873" w:rsidRDefault="00F10DB8" w:rsidP="00F10DB8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935873">
        <w:rPr>
          <w:rFonts w:ascii="Times New Roman" w:hAnsi="Times New Roman" w:cs="Times New Roman"/>
          <w:sz w:val="24"/>
          <w:szCs w:val="24"/>
        </w:rPr>
        <w:t>- с 11 мая 2021 года по 18 мая 2021 года приостановлено контрольное мероприятие согласно распоряжению председателя КСП Сосновоборского городского округа № 12 от 30 апреля 201 года;</w:t>
      </w:r>
    </w:p>
    <w:p w14:paraId="15CF9663" w14:textId="77777777" w:rsidR="00F10DB8" w:rsidRPr="00DB7EC8" w:rsidRDefault="00F10DB8" w:rsidP="00F10DB8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935873">
        <w:rPr>
          <w:rFonts w:ascii="Times New Roman" w:hAnsi="Times New Roman" w:cs="Times New Roman"/>
          <w:sz w:val="24"/>
          <w:szCs w:val="24"/>
        </w:rPr>
        <w:t>- с 19 мая 2021 года возобновлено контрольное мероприятие, срок окончания - 8 июня 2021 года согласно распоряжению председателя КСП Сосновоборского городского</w:t>
      </w:r>
      <w:r w:rsidRPr="00DB7EC8">
        <w:rPr>
          <w:rFonts w:ascii="Times New Roman" w:hAnsi="Times New Roman" w:cs="Times New Roman"/>
          <w:sz w:val="24"/>
          <w:szCs w:val="24"/>
        </w:rPr>
        <w:t xml:space="preserve"> округа</w:t>
      </w:r>
      <w:r>
        <w:rPr>
          <w:rFonts w:ascii="Times New Roman" w:hAnsi="Times New Roman" w:cs="Times New Roman"/>
          <w:sz w:val="24"/>
          <w:szCs w:val="24"/>
        </w:rPr>
        <w:t xml:space="preserve"> №14 от 19 мая 2021 года. </w:t>
      </w:r>
    </w:p>
    <w:p w14:paraId="57C9112E" w14:textId="77777777" w:rsidR="00F10DB8" w:rsidRPr="00E840D2" w:rsidRDefault="00F10DB8" w:rsidP="00F10DB8">
      <w:pPr>
        <w:pStyle w:val="ConsPlusNonformat"/>
        <w:widowControl/>
        <w:jc w:val="both"/>
        <w:rPr>
          <w:rFonts w:ascii="Times New Roman" w:hAnsi="Times New Roman" w:cs="Times New Roman"/>
          <w:sz w:val="16"/>
          <w:szCs w:val="16"/>
        </w:rPr>
      </w:pPr>
    </w:p>
    <w:p w14:paraId="754369F3" w14:textId="63C1F7C5" w:rsidR="007A5C6F" w:rsidRPr="0018653B" w:rsidRDefault="00C654AC" w:rsidP="007A5C6F">
      <w:pPr>
        <w:ind w:firstLine="709"/>
        <w:jc w:val="both"/>
      </w:pPr>
      <w:r w:rsidRPr="00C82E65">
        <w:t xml:space="preserve">Проверяемый период деятельности: </w:t>
      </w:r>
      <w:r w:rsidR="00D059CB">
        <w:t>2019</w:t>
      </w:r>
      <w:r w:rsidR="00552FAB">
        <w:t xml:space="preserve"> год</w:t>
      </w:r>
      <w:r w:rsidR="007A5C6F">
        <w:t xml:space="preserve">, </w:t>
      </w:r>
      <w:r w:rsidR="007A5C6F" w:rsidRPr="00AB1AB9">
        <w:t>20</w:t>
      </w:r>
      <w:r w:rsidR="00D059CB">
        <w:t>20</w:t>
      </w:r>
      <w:r w:rsidR="007A5C6F" w:rsidRPr="00AB1AB9">
        <w:t xml:space="preserve"> год</w:t>
      </w:r>
      <w:r w:rsidR="00F10DB8">
        <w:t>,</w:t>
      </w:r>
      <w:r w:rsidR="00F10DB8" w:rsidRPr="00F10DB8">
        <w:t xml:space="preserve"> </w:t>
      </w:r>
      <w:r w:rsidR="00F10DB8">
        <w:t xml:space="preserve">текущий </w:t>
      </w:r>
      <w:r w:rsidR="00F10DB8" w:rsidRPr="0018653B">
        <w:t xml:space="preserve">период </w:t>
      </w:r>
      <w:r w:rsidR="0018653B">
        <w:t>2</w:t>
      </w:r>
      <w:r w:rsidR="00F10DB8" w:rsidRPr="0018653B">
        <w:t>021 года</w:t>
      </w:r>
      <w:r w:rsidR="007A5C6F" w:rsidRPr="0018653B">
        <w:t>.</w:t>
      </w:r>
    </w:p>
    <w:p w14:paraId="364483DE" w14:textId="5B4BFA24" w:rsidR="00881ECC" w:rsidRPr="007042B2" w:rsidRDefault="00881ECC" w:rsidP="00881ECC">
      <w:pPr>
        <w:tabs>
          <w:tab w:val="left" w:pos="709"/>
        </w:tabs>
        <w:ind w:firstLine="709"/>
        <w:jc w:val="both"/>
      </w:pPr>
      <w:r>
        <w:t>По результатам контрольного мероприятия н</w:t>
      </w:r>
      <w:r w:rsidRPr="007042B2">
        <w:t>ецелевого использования субсидий, предоставленных из бюджета городского округа, не выявлено.</w:t>
      </w:r>
    </w:p>
    <w:p w14:paraId="0E8D98EC" w14:textId="123DDF2E" w:rsidR="00D43A66" w:rsidRDefault="00552FAB" w:rsidP="005727FF">
      <w:pPr>
        <w:tabs>
          <w:tab w:val="left" w:pos="709"/>
        </w:tabs>
        <w:ind w:firstLine="709"/>
        <w:jc w:val="both"/>
      </w:pPr>
      <w:r w:rsidRPr="00BD256B">
        <w:t xml:space="preserve">МБОУ «СОШ № </w:t>
      </w:r>
      <w:r w:rsidR="00F10DB8">
        <w:t>7</w:t>
      </w:r>
      <w:r w:rsidRPr="00BD256B">
        <w:t xml:space="preserve"> »</w:t>
      </w:r>
      <w:r w:rsidR="005727FF">
        <w:t xml:space="preserve"> не соблюдены</w:t>
      </w:r>
      <w:r w:rsidR="00F10DB8" w:rsidRPr="00F10DB8">
        <w:t xml:space="preserve"> </w:t>
      </w:r>
      <w:r w:rsidR="00F10DB8" w:rsidRPr="00EF1B71">
        <w:t>пункт 3.5. статьи 32 Федерального закона от 12</w:t>
      </w:r>
      <w:r w:rsidR="0018653B">
        <w:t>.01.</w:t>
      </w:r>
      <w:r w:rsidR="00F10DB8" w:rsidRPr="00EF1B71">
        <w:t>1996  N 7-ФЗ «О некоммерческих организациях»,</w:t>
      </w:r>
      <w:r w:rsidR="00F10DB8" w:rsidRPr="00EF1B71">
        <w:rPr>
          <w:bCs/>
        </w:rPr>
        <w:t xml:space="preserve"> Приказ</w:t>
      </w:r>
      <w:r w:rsidR="00F10DB8">
        <w:rPr>
          <w:bCs/>
        </w:rPr>
        <w:t>а</w:t>
      </w:r>
      <w:r w:rsidR="00F10DB8" w:rsidRPr="00EF1B71">
        <w:rPr>
          <w:bCs/>
        </w:rPr>
        <w:t xml:space="preserve"> Минфина России от 21.07.2011 N 86н «Об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ведения указанного сайта»</w:t>
      </w:r>
      <w:r w:rsidR="00C40300">
        <w:rPr>
          <w:bCs/>
        </w:rPr>
        <w:t>;</w:t>
      </w:r>
      <w:r w:rsidR="005727FF">
        <w:t xml:space="preserve"> отдельные положения </w:t>
      </w:r>
      <w:r w:rsidR="00C00A81">
        <w:t xml:space="preserve">постановления администрации </w:t>
      </w:r>
      <w:r w:rsidR="00B6720F">
        <w:t>от 30</w:t>
      </w:r>
      <w:r w:rsidR="0018653B">
        <w:t>.</w:t>
      </w:r>
      <w:r w:rsidR="00B6720F">
        <w:t>06</w:t>
      </w:r>
      <w:r w:rsidR="0018653B">
        <w:t>.</w:t>
      </w:r>
      <w:r w:rsidR="00B6720F">
        <w:t>2011 №</w:t>
      </w:r>
      <w:r w:rsidR="0018653B">
        <w:t xml:space="preserve"> </w:t>
      </w:r>
      <w:r w:rsidR="00B6720F">
        <w:t>112</w:t>
      </w:r>
      <w:r w:rsidR="00C00A81">
        <w:t>1</w:t>
      </w:r>
      <w:r w:rsidR="00C40300">
        <w:t>;</w:t>
      </w:r>
      <w:r w:rsidR="0018653B" w:rsidRPr="0018653B">
        <w:t xml:space="preserve"> </w:t>
      </w:r>
      <w:r w:rsidR="0018653B" w:rsidRPr="00423604">
        <w:t xml:space="preserve">Федерального </w:t>
      </w:r>
      <w:hyperlink r:id="rId8" w:history="1">
        <w:r w:rsidR="0018653B" w:rsidRPr="00423604">
          <w:t>закон</w:t>
        </w:r>
      </w:hyperlink>
      <w:r w:rsidR="0018653B" w:rsidRPr="00423604">
        <w:t xml:space="preserve">а от 12 января 1996 г. N 7-ФЗ "О некоммерческих организациях",  </w:t>
      </w:r>
      <w:hyperlink r:id="rId9" w:history="1">
        <w:r w:rsidR="0018653B" w:rsidRPr="00423604">
          <w:t>Постановления</w:t>
        </w:r>
      </w:hyperlink>
      <w:r w:rsidR="0018653B" w:rsidRPr="00423604">
        <w:t xml:space="preserve"> Правительства Российской Федерации от 26 июля 2010 г. N 538 "О порядке отнесения имущества автономного или бюджетного учреждения к категории особо ценного движимого имущества", пункт</w:t>
      </w:r>
      <w:r w:rsidR="0018653B">
        <w:t>ов</w:t>
      </w:r>
      <w:r w:rsidR="0018653B" w:rsidRPr="00423604">
        <w:t xml:space="preserve"> 8</w:t>
      </w:r>
      <w:r w:rsidR="0018653B">
        <w:t xml:space="preserve">, 9 </w:t>
      </w:r>
      <w:r w:rsidR="0018653B" w:rsidRPr="00423604">
        <w:t>Порядка отнесения имущества муниципального автономного или бюджетного учреждения к категории особо ценного движимого имущества, утвержденного постановлением администрации от 15.03.2013 № 718</w:t>
      </w:r>
      <w:r w:rsidR="00C00A81">
        <w:t>.</w:t>
      </w:r>
      <w:r w:rsidR="00D43A66">
        <w:t xml:space="preserve"> </w:t>
      </w:r>
    </w:p>
    <w:p w14:paraId="358B48AA" w14:textId="234B3D06" w:rsidR="00881ECC" w:rsidRPr="00E37568" w:rsidRDefault="00881ECC" w:rsidP="00881ECC">
      <w:pPr>
        <w:ind w:firstLine="709"/>
        <w:jc w:val="both"/>
      </w:pPr>
      <w:r w:rsidRPr="00E37568">
        <w:t xml:space="preserve">По результатам контрольного мероприятия направлены </w:t>
      </w:r>
      <w:r w:rsidR="0018653B">
        <w:t xml:space="preserve">представления </w:t>
      </w:r>
      <w:r w:rsidR="00D05C71">
        <w:t>в адрес</w:t>
      </w:r>
      <w:r w:rsidR="00552FAB" w:rsidRPr="00552FAB">
        <w:t xml:space="preserve"> </w:t>
      </w:r>
      <w:r w:rsidR="00552FAB">
        <w:t>Комитета образования</w:t>
      </w:r>
      <w:r w:rsidR="00D05C71">
        <w:t xml:space="preserve"> </w:t>
      </w:r>
      <w:r w:rsidR="00552FAB">
        <w:t xml:space="preserve">Сосновоборского </w:t>
      </w:r>
      <w:r w:rsidR="00D43A66">
        <w:t xml:space="preserve">городского округа, </w:t>
      </w:r>
      <w:r w:rsidR="00D43A66" w:rsidRPr="00BD256B">
        <w:t xml:space="preserve">МБОУ «СОШ № </w:t>
      </w:r>
      <w:r w:rsidR="0018653B">
        <w:t>7</w:t>
      </w:r>
      <w:r w:rsidR="00D43A66" w:rsidRPr="00BD256B">
        <w:t>»</w:t>
      </w:r>
      <w:r w:rsidR="00D05C71">
        <w:t xml:space="preserve"> </w:t>
      </w:r>
      <w:r>
        <w:t>для рассмотрения и принятия мер по устранению выявленных нарушений.</w:t>
      </w:r>
    </w:p>
    <w:p w14:paraId="3B6F6F4F" w14:textId="77777777" w:rsidR="00881ECC" w:rsidRDefault="00881ECC" w:rsidP="00881ECC">
      <w:pPr>
        <w:tabs>
          <w:tab w:val="left" w:pos="709"/>
        </w:tabs>
        <w:ind w:firstLine="709"/>
        <w:jc w:val="both"/>
      </w:pPr>
    </w:p>
    <w:sectPr w:rsidR="00881ECC" w:rsidSect="0033226F">
      <w:footerReference w:type="even" r:id="rId10"/>
      <w:footerReference w:type="default" r:id="rId11"/>
      <w:pgSz w:w="11906" w:h="16838"/>
      <w:pgMar w:top="851" w:right="561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E0786" w14:textId="77777777" w:rsidR="00BF37AD" w:rsidRDefault="00BF37AD">
      <w:r>
        <w:separator/>
      </w:r>
    </w:p>
  </w:endnote>
  <w:endnote w:type="continuationSeparator" w:id="0">
    <w:p w14:paraId="2F9B5BCA" w14:textId="77777777" w:rsidR="00BF37AD" w:rsidRDefault="00BF37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310FF517-05C4-4866-8B74-1579F165C1E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BC178381-1511-44A2-B816-64B42AC7581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233DD53D-DF6D-4826-B17B-C9EBEDCCAB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23296" w14:textId="77777777" w:rsidR="00B44EE9" w:rsidRDefault="00E71A7E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4D7B6382" w14:textId="77777777" w:rsidR="00B44EE9" w:rsidRDefault="00B44EE9" w:rsidP="00431BF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269C2" w14:textId="77777777" w:rsidR="00B44EE9" w:rsidRDefault="00E71A7E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34E92">
      <w:rPr>
        <w:rStyle w:val="a4"/>
        <w:noProof/>
      </w:rPr>
      <w:t>1</w:t>
    </w:r>
    <w:r>
      <w:rPr>
        <w:rStyle w:val="a4"/>
      </w:rPr>
      <w:fldChar w:fldCharType="end"/>
    </w:r>
  </w:p>
  <w:p w14:paraId="539FF2AB" w14:textId="77777777" w:rsidR="00B44EE9" w:rsidRDefault="00B44EE9" w:rsidP="00431BF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25E4A7" w14:textId="77777777" w:rsidR="00BF37AD" w:rsidRDefault="00BF37AD">
      <w:r>
        <w:separator/>
      </w:r>
    </w:p>
  </w:footnote>
  <w:footnote w:type="continuationSeparator" w:id="0">
    <w:p w14:paraId="2D14E07E" w14:textId="77777777" w:rsidR="00BF37AD" w:rsidRDefault="00BF37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1A97"/>
    <w:multiLevelType w:val="hybridMultilevel"/>
    <w:tmpl w:val="26D07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619DD"/>
    <w:multiLevelType w:val="hybridMultilevel"/>
    <w:tmpl w:val="57664610"/>
    <w:lvl w:ilvl="0" w:tplc="7A12922E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 w15:restartNumberingAfterBreak="0">
    <w:nsid w:val="089C0673"/>
    <w:multiLevelType w:val="hybridMultilevel"/>
    <w:tmpl w:val="14765F2C"/>
    <w:lvl w:ilvl="0" w:tplc="5DD2AB88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" w15:restartNumberingAfterBreak="0">
    <w:nsid w:val="08D169D1"/>
    <w:multiLevelType w:val="multilevel"/>
    <w:tmpl w:val="6E9CD7B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4" w15:restartNumberingAfterBreak="0">
    <w:nsid w:val="09093F23"/>
    <w:multiLevelType w:val="hybridMultilevel"/>
    <w:tmpl w:val="A75617C8"/>
    <w:lvl w:ilvl="0" w:tplc="D5EC4CA2">
      <w:start w:val="1"/>
      <w:numFmt w:val="decimal"/>
      <w:lvlText w:val="%1."/>
      <w:lvlJc w:val="left"/>
      <w:pPr>
        <w:tabs>
          <w:tab w:val="num" w:pos="2058"/>
        </w:tabs>
        <w:ind w:left="2058" w:hanging="1260"/>
      </w:pPr>
      <w:rPr>
        <w:rFonts w:hint="default"/>
      </w:rPr>
    </w:lvl>
    <w:lvl w:ilvl="1" w:tplc="5EB83692">
      <w:numFmt w:val="none"/>
      <w:lvlText w:val=""/>
      <w:lvlJc w:val="left"/>
      <w:pPr>
        <w:tabs>
          <w:tab w:val="num" w:pos="360"/>
        </w:tabs>
      </w:pPr>
    </w:lvl>
    <w:lvl w:ilvl="2" w:tplc="D1041784">
      <w:numFmt w:val="none"/>
      <w:lvlText w:val=""/>
      <w:lvlJc w:val="left"/>
      <w:pPr>
        <w:tabs>
          <w:tab w:val="num" w:pos="360"/>
        </w:tabs>
      </w:pPr>
    </w:lvl>
    <w:lvl w:ilvl="3" w:tplc="7CC04E88">
      <w:numFmt w:val="none"/>
      <w:lvlText w:val=""/>
      <w:lvlJc w:val="left"/>
      <w:pPr>
        <w:tabs>
          <w:tab w:val="num" w:pos="360"/>
        </w:tabs>
      </w:pPr>
    </w:lvl>
    <w:lvl w:ilvl="4" w:tplc="366891A4">
      <w:numFmt w:val="none"/>
      <w:lvlText w:val=""/>
      <w:lvlJc w:val="left"/>
      <w:pPr>
        <w:tabs>
          <w:tab w:val="num" w:pos="360"/>
        </w:tabs>
      </w:pPr>
    </w:lvl>
    <w:lvl w:ilvl="5" w:tplc="D3340CF8">
      <w:numFmt w:val="none"/>
      <w:lvlText w:val=""/>
      <w:lvlJc w:val="left"/>
      <w:pPr>
        <w:tabs>
          <w:tab w:val="num" w:pos="360"/>
        </w:tabs>
      </w:pPr>
    </w:lvl>
    <w:lvl w:ilvl="6" w:tplc="FF9A71EA">
      <w:numFmt w:val="none"/>
      <w:lvlText w:val=""/>
      <w:lvlJc w:val="left"/>
      <w:pPr>
        <w:tabs>
          <w:tab w:val="num" w:pos="360"/>
        </w:tabs>
      </w:pPr>
    </w:lvl>
    <w:lvl w:ilvl="7" w:tplc="9FC6E120">
      <w:numFmt w:val="none"/>
      <w:lvlText w:val=""/>
      <w:lvlJc w:val="left"/>
      <w:pPr>
        <w:tabs>
          <w:tab w:val="num" w:pos="360"/>
        </w:tabs>
      </w:pPr>
    </w:lvl>
    <w:lvl w:ilvl="8" w:tplc="0B2A8CD0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101477E3"/>
    <w:multiLevelType w:val="hybridMultilevel"/>
    <w:tmpl w:val="4AA02C2E"/>
    <w:lvl w:ilvl="0" w:tplc="67B03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597506"/>
    <w:multiLevelType w:val="hybridMultilevel"/>
    <w:tmpl w:val="E1DE7ED6"/>
    <w:lvl w:ilvl="0" w:tplc="FE00F184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7" w15:restartNumberingAfterBreak="0">
    <w:nsid w:val="1E491344"/>
    <w:multiLevelType w:val="hybridMultilevel"/>
    <w:tmpl w:val="A0186292"/>
    <w:lvl w:ilvl="0" w:tplc="F65A6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4898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666B9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9280C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0E15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3C56D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47ACC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2CBD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8442A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FF7782C"/>
    <w:multiLevelType w:val="hybridMultilevel"/>
    <w:tmpl w:val="A072AD5A"/>
    <w:lvl w:ilvl="0" w:tplc="67B036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5241BEA"/>
    <w:multiLevelType w:val="hybridMultilevel"/>
    <w:tmpl w:val="28EEC040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B3639"/>
    <w:multiLevelType w:val="hybridMultilevel"/>
    <w:tmpl w:val="ED520264"/>
    <w:lvl w:ilvl="0" w:tplc="0419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E2E5C38"/>
    <w:multiLevelType w:val="hybridMultilevel"/>
    <w:tmpl w:val="F2E00374"/>
    <w:lvl w:ilvl="0" w:tplc="1EA26DEC">
      <w:start w:val="1"/>
      <w:numFmt w:val="bullet"/>
      <w:lvlText w:val="−"/>
      <w:lvlJc w:val="left"/>
      <w:pPr>
        <w:tabs>
          <w:tab w:val="num" w:pos="992"/>
        </w:tabs>
        <w:ind w:left="992" w:hanging="425"/>
      </w:pPr>
      <w:rPr>
        <w:rFonts w:ascii="Times New Roman" w:hAnsi="Times New Roman" w:cs="Times New Roman" w:hint="default"/>
      </w:rPr>
    </w:lvl>
    <w:lvl w:ilvl="1" w:tplc="04190019">
      <w:start w:val="1"/>
      <w:numFmt w:val="bullet"/>
      <w:lvlText w:val="−"/>
      <w:lvlJc w:val="left"/>
      <w:pPr>
        <w:tabs>
          <w:tab w:val="num" w:pos="2045"/>
        </w:tabs>
        <w:ind w:left="2045" w:hanging="425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2FDC4FA4"/>
    <w:multiLevelType w:val="hybridMultilevel"/>
    <w:tmpl w:val="226AB36A"/>
    <w:lvl w:ilvl="0" w:tplc="0D5282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299589A"/>
    <w:multiLevelType w:val="multilevel"/>
    <w:tmpl w:val="C032B370"/>
    <w:lvl w:ilvl="0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4" w15:restartNumberingAfterBreak="0">
    <w:nsid w:val="33FA43C5"/>
    <w:multiLevelType w:val="hybridMultilevel"/>
    <w:tmpl w:val="92C056B8"/>
    <w:lvl w:ilvl="0" w:tplc="798A318E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689CA6B4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C50A8AF8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B5089D2A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D4D469E0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27D806A2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DECCB4A4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A664CE46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D6DC469E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 w15:restartNumberingAfterBreak="0">
    <w:nsid w:val="34294B64"/>
    <w:multiLevelType w:val="hybridMultilevel"/>
    <w:tmpl w:val="F87A212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34351B37"/>
    <w:multiLevelType w:val="hybridMultilevel"/>
    <w:tmpl w:val="70087130"/>
    <w:lvl w:ilvl="0" w:tplc="93C8F1B6">
      <w:start w:val="1"/>
      <w:numFmt w:val="decimal"/>
      <w:lvlText w:val="%1."/>
      <w:lvlJc w:val="left"/>
      <w:pPr>
        <w:tabs>
          <w:tab w:val="num" w:pos="2163"/>
        </w:tabs>
        <w:ind w:left="2163" w:hanging="118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8"/>
        </w:tabs>
        <w:ind w:left="20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8"/>
        </w:tabs>
        <w:ind w:left="27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8"/>
        </w:tabs>
        <w:ind w:left="34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8"/>
        </w:tabs>
        <w:ind w:left="42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8"/>
        </w:tabs>
        <w:ind w:left="49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8"/>
        </w:tabs>
        <w:ind w:left="56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8"/>
        </w:tabs>
        <w:ind w:left="63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8"/>
        </w:tabs>
        <w:ind w:left="7098" w:hanging="180"/>
      </w:pPr>
    </w:lvl>
  </w:abstractNum>
  <w:abstractNum w:abstractNumId="17" w15:restartNumberingAfterBreak="0">
    <w:nsid w:val="34AD061F"/>
    <w:multiLevelType w:val="hybridMultilevel"/>
    <w:tmpl w:val="30D01E28"/>
    <w:lvl w:ilvl="0" w:tplc="0D2CA3DA">
      <w:start w:val="1"/>
      <w:numFmt w:val="decimal"/>
      <w:lvlText w:val="%1."/>
      <w:lvlJc w:val="left"/>
      <w:pPr>
        <w:tabs>
          <w:tab w:val="num" w:pos="1746"/>
        </w:tabs>
        <w:ind w:left="1746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18" w15:restartNumberingAfterBreak="0">
    <w:nsid w:val="43DA5360"/>
    <w:multiLevelType w:val="multilevel"/>
    <w:tmpl w:val="8606FB8A"/>
    <w:lvl w:ilvl="0">
      <w:start w:val="7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444D7087"/>
    <w:multiLevelType w:val="hybridMultilevel"/>
    <w:tmpl w:val="643263E0"/>
    <w:lvl w:ilvl="0" w:tplc="54640D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7A58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B4412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3695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0047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24C88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C4CB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6419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E2A24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482779"/>
    <w:multiLevelType w:val="multilevel"/>
    <w:tmpl w:val="B3487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462E1D03"/>
    <w:multiLevelType w:val="hybridMultilevel"/>
    <w:tmpl w:val="556A1A82"/>
    <w:lvl w:ilvl="0" w:tplc="04190001">
      <w:start w:val="1"/>
      <w:numFmt w:val="decimal"/>
      <w:lvlText w:val="%1."/>
      <w:lvlJc w:val="left"/>
      <w:pPr>
        <w:tabs>
          <w:tab w:val="num" w:pos="1863"/>
        </w:tabs>
        <w:ind w:left="1863" w:hanging="1065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22" w15:restartNumberingAfterBreak="0">
    <w:nsid w:val="46B97CBE"/>
    <w:multiLevelType w:val="multilevel"/>
    <w:tmpl w:val="C57E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3" w15:restartNumberingAfterBreak="0">
    <w:nsid w:val="47DA3084"/>
    <w:multiLevelType w:val="hybridMultilevel"/>
    <w:tmpl w:val="9AB45EDC"/>
    <w:lvl w:ilvl="0" w:tplc="A0428B50">
      <w:start w:val="1"/>
      <w:numFmt w:val="decimal"/>
      <w:lvlText w:val="%1."/>
      <w:lvlJc w:val="left"/>
      <w:pPr>
        <w:tabs>
          <w:tab w:val="num" w:pos="2280"/>
        </w:tabs>
        <w:ind w:left="2280" w:hanging="1425"/>
      </w:pPr>
      <w:rPr>
        <w:rFonts w:hint="default"/>
      </w:rPr>
    </w:lvl>
    <w:lvl w:ilvl="1" w:tplc="E5405996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5462B9A4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7D660EC2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797612C2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E0CCA766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85766DFA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9DCE725A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7C1E0AF8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4" w15:restartNumberingAfterBreak="0">
    <w:nsid w:val="483D2278"/>
    <w:multiLevelType w:val="hybridMultilevel"/>
    <w:tmpl w:val="BE381C52"/>
    <w:lvl w:ilvl="0" w:tplc="CF2AFB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535445"/>
    <w:multiLevelType w:val="hybridMultilevel"/>
    <w:tmpl w:val="91C4A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8DF55EB"/>
    <w:multiLevelType w:val="hybridMultilevel"/>
    <w:tmpl w:val="EC90EA24"/>
    <w:lvl w:ilvl="0" w:tplc="67B0364A">
      <w:start w:val="1"/>
      <w:numFmt w:val="upperRoman"/>
      <w:lvlText w:val="%1."/>
      <w:lvlJc w:val="left"/>
      <w:pPr>
        <w:tabs>
          <w:tab w:val="num" w:pos="1290"/>
        </w:tabs>
        <w:ind w:left="129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7" w15:restartNumberingAfterBreak="0">
    <w:nsid w:val="4C4A0A90"/>
    <w:multiLevelType w:val="hybridMultilevel"/>
    <w:tmpl w:val="7428BC64"/>
    <w:lvl w:ilvl="0" w:tplc="1F00AAEE">
      <w:start w:val="1"/>
      <w:numFmt w:val="decimal"/>
      <w:lvlText w:val="%1."/>
      <w:lvlJc w:val="left"/>
      <w:pPr>
        <w:tabs>
          <w:tab w:val="num" w:pos="1485"/>
        </w:tabs>
        <w:ind w:left="148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8" w15:restartNumberingAfterBreak="0">
    <w:nsid w:val="4DF74876"/>
    <w:multiLevelType w:val="hybridMultilevel"/>
    <w:tmpl w:val="6F2EAA78"/>
    <w:lvl w:ilvl="0" w:tplc="0DDAE5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4D2555"/>
    <w:multiLevelType w:val="hybridMultilevel"/>
    <w:tmpl w:val="FC387634"/>
    <w:lvl w:ilvl="0" w:tplc="6C64A0EE">
      <w:start w:val="1"/>
      <w:numFmt w:val="decimal"/>
      <w:lvlText w:val="%1."/>
      <w:lvlJc w:val="left"/>
      <w:pPr>
        <w:tabs>
          <w:tab w:val="num" w:pos="1395"/>
        </w:tabs>
        <w:ind w:left="139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0" w15:restartNumberingAfterBreak="0">
    <w:nsid w:val="5B272551"/>
    <w:multiLevelType w:val="hybridMultilevel"/>
    <w:tmpl w:val="CBEEE67C"/>
    <w:lvl w:ilvl="0" w:tplc="71B4A1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4A1742"/>
    <w:multiLevelType w:val="hybridMultilevel"/>
    <w:tmpl w:val="6CCC60FC"/>
    <w:lvl w:ilvl="0" w:tplc="0419000F">
      <w:start w:val="1"/>
      <w:numFmt w:val="decimal"/>
      <w:lvlText w:val="%1."/>
      <w:lvlJc w:val="left"/>
      <w:pPr>
        <w:tabs>
          <w:tab w:val="num" w:pos="1629"/>
        </w:tabs>
        <w:ind w:left="1629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2" w15:restartNumberingAfterBreak="0">
    <w:nsid w:val="5DCD510B"/>
    <w:multiLevelType w:val="hybridMultilevel"/>
    <w:tmpl w:val="E0781782"/>
    <w:lvl w:ilvl="0" w:tplc="44280DF2">
      <w:start w:val="1"/>
      <w:numFmt w:val="decimal"/>
      <w:lvlText w:val="%1."/>
      <w:lvlJc w:val="left"/>
      <w:pPr>
        <w:tabs>
          <w:tab w:val="num" w:pos="1704"/>
        </w:tabs>
        <w:ind w:left="1704" w:hanging="10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3" w15:restartNumberingAfterBreak="0">
    <w:nsid w:val="62854A56"/>
    <w:multiLevelType w:val="hybridMultilevel"/>
    <w:tmpl w:val="2A0A12A0"/>
    <w:lvl w:ilvl="0" w:tplc="1446183A">
      <w:start w:val="1"/>
      <w:numFmt w:val="decimal"/>
      <w:lvlText w:val="%1.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64DA5434"/>
    <w:multiLevelType w:val="hybridMultilevel"/>
    <w:tmpl w:val="7ABAD24E"/>
    <w:lvl w:ilvl="0" w:tplc="9216C684">
      <w:start w:val="1"/>
      <w:numFmt w:val="decimal"/>
      <w:lvlText w:val="%1."/>
      <w:lvlJc w:val="left"/>
      <w:pPr>
        <w:ind w:left="1791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ind w:left="6861" w:hanging="180"/>
      </w:pPr>
    </w:lvl>
  </w:abstractNum>
  <w:abstractNum w:abstractNumId="35" w15:restartNumberingAfterBreak="0">
    <w:nsid w:val="6543174D"/>
    <w:multiLevelType w:val="hybridMultilevel"/>
    <w:tmpl w:val="4766A2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70D3A7C"/>
    <w:multiLevelType w:val="hybridMultilevel"/>
    <w:tmpl w:val="00E83622"/>
    <w:lvl w:ilvl="0" w:tplc="4A1C8C36">
      <w:start w:val="1"/>
      <w:numFmt w:val="decimal"/>
      <w:lvlText w:val="%1."/>
      <w:lvlJc w:val="left"/>
      <w:pPr>
        <w:tabs>
          <w:tab w:val="num" w:pos="1632"/>
        </w:tabs>
        <w:ind w:left="163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7"/>
        </w:tabs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</w:lvl>
  </w:abstractNum>
  <w:abstractNum w:abstractNumId="37" w15:restartNumberingAfterBreak="0">
    <w:nsid w:val="69344373"/>
    <w:multiLevelType w:val="hybridMultilevel"/>
    <w:tmpl w:val="C6B45D48"/>
    <w:lvl w:ilvl="0" w:tplc="69348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B55768F"/>
    <w:multiLevelType w:val="hybridMultilevel"/>
    <w:tmpl w:val="ED50AD4A"/>
    <w:lvl w:ilvl="0" w:tplc="67B0364A">
      <w:start w:val="2"/>
      <w:numFmt w:val="decimal"/>
      <w:lvlText w:val="%1."/>
      <w:lvlJc w:val="left"/>
      <w:pPr>
        <w:tabs>
          <w:tab w:val="num" w:pos="1623"/>
        </w:tabs>
        <w:ind w:left="1623" w:hanging="11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3"/>
        </w:tabs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39" w15:restartNumberingAfterBreak="0">
    <w:nsid w:val="6BF43E49"/>
    <w:multiLevelType w:val="hybridMultilevel"/>
    <w:tmpl w:val="D904F51E"/>
    <w:lvl w:ilvl="0" w:tplc="7C9A9F0A">
      <w:start w:val="1"/>
      <w:numFmt w:val="decimal"/>
      <w:lvlText w:val="%1."/>
      <w:lvlJc w:val="left"/>
      <w:pPr>
        <w:tabs>
          <w:tab w:val="num" w:pos="1995"/>
        </w:tabs>
        <w:ind w:left="1995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0" w15:restartNumberingAfterBreak="0">
    <w:nsid w:val="6E0B6693"/>
    <w:multiLevelType w:val="hybridMultilevel"/>
    <w:tmpl w:val="C7C6B276"/>
    <w:lvl w:ilvl="0" w:tplc="467C6B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5B55A5"/>
    <w:multiLevelType w:val="hybridMultilevel"/>
    <w:tmpl w:val="CA0CB086"/>
    <w:lvl w:ilvl="0" w:tplc="437C7A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2C7BD8"/>
    <w:multiLevelType w:val="hybridMultilevel"/>
    <w:tmpl w:val="8B9C8A5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28C2632"/>
    <w:multiLevelType w:val="hybridMultilevel"/>
    <w:tmpl w:val="C420837E"/>
    <w:lvl w:ilvl="0" w:tplc="8AA2C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D13B54"/>
    <w:multiLevelType w:val="hybridMultilevel"/>
    <w:tmpl w:val="AD88DD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E2E0D12"/>
    <w:multiLevelType w:val="hybridMultilevel"/>
    <w:tmpl w:val="EC8A0C9A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6"/>
  </w:num>
  <w:num w:numId="4">
    <w:abstractNumId w:val="31"/>
  </w:num>
  <w:num w:numId="5">
    <w:abstractNumId w:val="23"/>
  </w:num>
  <w:num w:numId="6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5"/>
  </w:num>
  <w:num w:numId="9">
    <w:abstractNumId w:val="2"/>
  </w:num>
  <w:num w:numId="10">
    <w:abstractNumId w:val="41"/>
  </w:num>
  <w:num w:numId="11">
    <w:abstractNumId w:val="18"/>
  </w:num>
  <w:num w:numId="12">
    <w:abstractNumId w:val="38"/>
  </w:num>
  <w:num w:numId="13">
    <w:abstractNumId w:val="0"/>
  </w:num>
  <w:num w:numId="14">
    <w:abstractNumId w:val="17"/>
  </w:num>
  <w:num w:numId="15">
    <w:abstractNumId w:val="42"/>
  </w:num>
  <w:num w:numId="16">
    <w:abstractNumId w:val="29"/>
  </w:num>
  <w:num w:numId="17">
    <w:abstractNumId w:val="21"/>
  </w:num>
  <w:num w:numId="18">
    <w:abstractNumId w:val="27"/>
  </w:num>
  <w:num w:numId="19">
    <w:abstractNumId w:val="1"/>
  </w:num>
  <w:num w:numId="20">
    <w:abstractNumId w:val="26"/>
  </w:num>
  <w:num w:numId="21">
    <w:abstractNumId w:val="39"/>
  </w:num>
  <w:num w:numId="22">
    <w:abstractNumId w:val="36"/>
  </w:num>
  <w:num w:numId="23">
    <w:abstractNumId w:val="14"/>
  </w:num>
  <w:num w:numId="24">
    <w:abstractNumId w:val="32"/>
  </w:num>
  <w:num w:numId="25">
    <w:abstractNumId w:val="25"/>
  </w:num>
  <w:num w:numId="26">
    <w:abstractNumId w:val="45"/>
  </w:num>
  <w:num w:numId="27">
    <w:abstractNumId w:val="37"/>
  </w:num>
  <w:num w:numId="28">
    <w:abstractNumId w:val="33"/>
  </w:num>
  <w:num w:numId="29">
    <w:abstractNumId w:val="7"/>
  </w:num>
  <w:num w:numId="30">
    <w:abstractNumId w:val="34"/>
  </w:num>
  <w:num w:numId="31">
    <w:abstractNumId w:val="28"/>
  </w:num>
  <w:num w:numId="32">
    <w:abstractNumId w:val="19"/>
  </w:num>
  <w:num w:numId="33">
    <w:abstractNumId w:val="9"/>
  </w:num>
  <w:num w:numId="34">
    <w:abstractNumId w:val="22"/>
  </w:num>
  <w:num w:numId="35">
    <w:abstractNumId w:val="24"/>
  </w:num>
  <w:num w:numId="36">
    <w:abstractNumId w:val="43"/>
  </w:num>
  <w:num w:numId="37">
    <w:abstractNumId w:val="30"/>
  </w:num>
  <w:num w:numId="38">
    <w:abstractNumId w:val="8"/>
  </w:num>
  <w:num w:numId="39">
    <w:abstractNumId w:val="13"/>
  </w:num>
  <w:num w:numId="40">
    <w:abstractNumId w:val="11"/>
  </w:num>
  <w:num w:numId="41">
    <w:abstractNumId w:val="3"/>
  </w:num>
  <w:num w:numId="42">
    <w:abstractNumId w:val="40"/>
  </w:num>
  <w:num w:numId="43">
    <w:abstractNumId w:val="15"/>
  </w:num>
  <w:num w:numId="44">
    <w:abstractNumId w:val="20"/>
  </w:num>
  <w:num w:numId="45">
    <w:abstractNumId w:val="12"/>
  </w:num>
  <w:num w:numId="46">
    <w:abstractNumId w:val="44"/>
  </w:num>
  <w:num w:numId="4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F3"/>
    <w:rsid w:val="0000105C"/>
    <w:rsid w:val="000014BE"/>
    <w:rsid w:val="000023F3"/>
    <w:rsid w:val="00002FFD"/>
    <w:rsid w:val="00010ACA"/>
    <w:rsid w:val="00013D11"/>
    <w:rsid w:val="00020594"/>
    <w:rsid w:val="00021DB7"/>
    <w:rsid w:val="000227AB"/>
    <w:rsid w:val="00022C06"/>
    <w:rsid w:val="00027706"/>
    <w:rsid w:val="00031199"/>
    <w:rsid w:val="000419BA"/>
    <w:rsid w:val="00041F50"/>
    <w:rsid w:val="00047AF1"/>
    <w:rsid w:val="000512F2"/>
    <w:rsid w:val="0005647C"/>
    <w:rsid w:val="00057018"/>
    <w:rsid w:val="00063051"/>
    <w:rsid w:val="0006412A"/>
    <w:rsid w:val="000671FF"/>
    <w:rsid w:val="000675AC"/>
    <w:rsid w:val="0007045B"/>
    <w:rsid w:val="000724E8"/>
    <w:rsid w:val="00080829"/>
    <w:rsid w:val="00084C47"/>
    <w:rsid w:val="00085C45"/>
    <w:rsid w:val="00085FB9"/>
    <w:rsid w:val="00086E24"/>
    <w:rsid w:val="00087307"/>
    <w:rsid w:val="00087375"/>
    <w:rsid w:val="00090C1B"/>
    <w:rsid w:val="0009320B"/>
    <w:rsid w:val="00093A79"/>
    <w:rsid w:val="00094535"/>
    <w:rsid w:val="000962AF"/>
    <w:rsid w:val="000A5122"/>
    <w:rsid w:val="000A7B6E"/>
    <w:rsid w:val="000B008C"/>
    <w:rsid w:val="000B0F28"/>
    <w:rsid w:val="000B3E37"/>
    <w:rsid w:val="000B423D"/>
    <w:rsid w:val="000B47F8"/>
    <w:rsid w:val="000C02A0"/>
    <w:rsid w:val="000C60B6"/>
    <w:rsid w:val="000C6C31"/>
    <w:rsid w:val="000C6EEE"/>
    <w:rsid w:val="000C7493"/>
    <w:rsid w:val="000D19B1"/>
    <w:rsid w:val="000D6E2E"/>
    <w:rsid w:val="000D6F39"/>
    <w:rsid w:val="000E0B2D"/>
    <w:rsid w:val="000E454D"/>
    <w:rsid w:val="000E579A"/>
    <w:rsid w:val="000E7535"/>
    <w:rsid w:val="000E79A9"/>
    <w:rsid w:val="000E7BF2"/>
    <w:rsid w:val="000F0ECF"/>
    <w:rsid w:val="000F2E9E"/>
    <w:rsid w:val="000F4EA7"/>
    <w:rsid w:val="00101044"/>
    <w:rsid w:val="00101071"/>
    <w:rsid w:val="001013DC"/>
    <w:rsid w:val="00103C30"/>
    <w:rsid w:val="00104290"/>
    <w:rsid w:val="00105375"/>
    <w:rsid w:val="001104B4"/>
    <w:rsid w:val="00113612"/>
    <w:rsid w:val="0011557B"/>
    <w:rsid w:val="001237E6"/>
    <w:rsid w:val="0013183F"/>
    <w:rsid w:val="00132F99"/>
    <w:rsid w:val="00133F2C"/>
    <w:rsid w:val="00136887"/>
    <w:rsid w:val="00145C1F"/>
    <w:rsid w:val="0014774D"/>
    <w:rsid w:val="001518F7"/>
    <w:rsid w:val="00154371"/>
    <w:rsid w:val="00157E47"/>
    <w:rsid w:val="00161962"/>
    <w:rsid w:val="00162033"/>
    <w:rsid w:val="00165AB2"/>
    <w:rsid w:val="00167C19"/>
    <w:rsid w:val="001712E2"/>
    <w:rsid w:val="00183058"/>
    <w:rsid w:val="00184011"/>
    <w:rsid w:val="00184464"/>
    <w:rsid w:val="00186177"/>
    <w:rsid w:val="0018653B"/>
    <w:rsid w:val="001871FF"/>
    <w:rsid w:val="00191345"/>
    <w:rsid w:val="001937EC"/>
    <w:rsid w:val="00193BE8"/>
    <w:rsid w:val="00195646"/>
    <w:rsid w:val="001A0983"/>
    <w:rsid w:val="001A0C0D"/>
    <w:rsid w:val="001A1B0F"/>
    <w:rsid w:val="001A32B2"/>
    <w:rsid w:val="001A48A6"/>
    <w:rsid w:val="001B3F51"/>
    <w:rsid w:val="001C1E42"/>
    <w:rsid w:val="001C23D4"/>
    <w:rsid w:val="001C373D"/>
    <w:rsid w:val="001C77E3"/>
    <w:rsid w:val="001D1831"/>
    <w:rsid w:val="001D2CB5"/>
    <w:rsid w:val="001D2E76"/>
    <w:rsid w:val="001D5EE5"/>
    <w:rsid w:val="001D7080"/>
    <w:rsid w:val="001D7090"/>
    <w:rsid w:val="001E0CC2"/>
    <w:rsid w:val="001E2BE9"/>
    <w:rsid w:val="001E2FD5"/>
    <w:rsid w:val="001E3849"/>
    <w:rsid w:val="001F14E9"/>
    <w:rsid w:val="001F6CE9"/>
    <w:rsid w:val="0020225C"/>
    <w:rsid w:val="002031B6"/>
    <w:rsid w:val="00206E3B"/>
    <w:rsid w:val="002104CB"/>
    <w:rsid w:val="00210905"/>
    <w:rsid w:val="0021167E"/>
    <w:rsid w:val="00211FC7"/>
    <w:rsid w:val="00212F10"/>
    <w:rsid w:val="002165F6"/>
    <w:rsid w:val="0021741B"/>
    <w:rsid w:val="002179CF"/>
    <w:rsid w:val="002209D2"/>
    <w:rsid w:val="00221C06"/>
    <w:rsid w:val="0022306C"/>
    <w:rsid w:val="00224405"/>
    <w:rsid w:val="0022590D"/>
    <w:rsid w:val="002337C4"/>
    <w:rsid w:val="0023452A"/>
    <w:rsid w:val="002400A7"/>
    <w:rsid w:val="002411A3"/>
    <w:rsid w:val="00242652"/>
    <w:rsid w:val="0025516F"/>
    <w:rsid w:val="002626EA"/>
    <w:rsid w:val="00263B08"/>
    <w:rsid w:val="00270632"/>
    <w:rsid w:val="00276FD2"/>
    <w:rsid w:val="00280439"/>
    <w:rsid w:val="002847FE"/>
    <w:rsid w:val="00284EF6"/>
    <w:rsid w:val="0028618A"/>
    <w:rsid w:val="00287780"/>
    <w:rsid w:val="00295450"/>
    <w:rsid w:val="00295DAB"/>
    <w:rsid w:val="002966A8"/>
    <w:rsid w:val="00297DE5"/>
    <w:rsid w:val="002A32B1"/>
    <w:rsid w:val="002A35AC"/>
    <w:rsid w:val="002A66C3"/>
    <w:rsid w:val="002A770C"/>
    <w:rsid w:val="002B0528"/>
    <w:rsid w:val="002B20DF"/>
    <w:rsid w:val="002B4C36"/>
    <w:rsid w:val="002B57F2"/>
    <w:rsid w:val="002B5B61"/>
    <w:rsid w:val="002B67CE"/>
    <w:rsid w:val="002B6E93"/>
    <w:rsid w:val="002C0451"/>
    <w:rsid w:val="002C1822"/>
    <w:rsid w:val="002C4088"/>
    <w:rsid w:val="002C66F2"/>
    <w:rsid w:val="002C724E"/>
    <w:rsid w:val="002C7BE2"/>
    <w:rsid w:val="002C7C12"/>
    <w:rsid w:val="002D1DBC"/>
    <w:rsid w:val="002D3605"/>
    <w:rsid w:val="002D6420"/>
    <w:rsid w:val="002E0317"/>
    <w:rsid w:val="002E03AA"/>
    <w:rsid w:val="002E70E2"/>
    <w:rsid w:val="002F0632"/>
    <w:rsid w:val="002F0819"/>
    <w:rsid w:val="002F0D6E"/>
    <w:rsid w:val="00300336"/>
    <w:rsid w:val="00303482"/>
    <w:rsid w:val="003060AB"/>
    <w:rsid w:val="0030610A"/>
    <w:rsid w:val="0031092B"/>
    <w:rsid w:val="00310941"/>
    <w:rsid w:val="00311F3A"/>
    <w:rsid w:val="00321A36"/>
    <w:rsid w:val="003253C3"/>
    <w:rsid w:val="00326204"/>
    <w:rsid w:val="00326B57"/>
    <w:rsid w:val="0033226F"/>
    <w:rsid w:val="00333A1D"/>
    <w:rsid w:val="00333D63"/>
    <w:rsid w:val="0033440F"/>
    <w:rsid w:val="00334C71"/>
    <w:rsid w:val="00336284"/>
    <w:rsid w:val="00340825"/>
    <w:rsid w:val="00340969"/>
    <w:rsid w:val="003436BF"/>
    <w:rsid w:val="00344A8F"/>
    <w:rsid w:val="00355B7E"/>
    <w:rsid w:val="0036042C"/>
    <w:rsid w:val="003607A5"/>
    <w:rsid w:val="00361377"/>
    <w:rsid w:val="0036466C"/>
    <w:rsid w:val="003750EF"/>
    <w:rsid w:val="0037547B"/>
    <w:rsid w:val="00376D1E"/>
    <w:rsid w:val="00380C82"/>
    <w:rsid w:val="00384B8A"/>
    <w:rsid w:val="0039395D"/>
    <w:rsid w:val="00394223"/>
    <w:rsid w:val="0039482F"/>
    <w:rsid w:val="00396511"/>
    <w:rsid w:val="003A0C07"/>
    <w:rsid w:val="003A33B3"/>
    <w:rsid w:val="003A79B4"/>
    <w:rsid w:val="003B1EC5"/>
    <w:rsid w:val="003B2F86"/>
    <w:rsid w:val="003B35B5"/>
    <w:rsid w:val="003B4DA8"/>
    <w:rsid w:val="003B61C3"/>
    <w:rsid w:val="003C3CF8"/>
    <w:rsid w:val="003C4850"/>
    <w:rsid w:val="003C6DE1"/>
    <w:rsid w:val="003C7F15"/>
    <w:rsid w:val="003D18AE"/>
    <w:rsid w:val="003D2C7D"/>
    <w:rsid w:val="003D38B6"/>
    <w:rsid w:val="003D46E7"/>
    <w:rsid w:val="003D5F17"/>
    <w:rsid w:val="003E33C9"/>
    <w:rsid w:val="003E7AED"/>
    <w:rsid w:val="003F1139"/>
    <w:rsid w:val="003F3AB8"/>
    <w:rsid w:val="003F60A7"/>
    <w:rsid w:val="003F64CD"/>
    <w:rsid w:val="003F7472"/>
    <w:rsid w:val="00400CB5"/>
    <w:rsid w:val="0040198D"/>
    <w:rsid w:val="00405064"/>
    <w:rsid w:val="00405F6C"/>
    <w:rsid w:val="004112EB"/>
    <w:rsid w:val="00411753"/>
    <w:rsid w:val="004130DF"/>
    <w:rsid w:val="0041373B"/>
    <w:rsid w:val="00414024"/>
    <w:rsid w:val="00416872"/>
    <w:rsid w:val="00416BDE"/>
    <w:rsid w:val="004207CA"/>
    <w:rsid w:val="00430582"/>
    <w:rsid w:val="00431B64"/>
    <w:rsid w:val="00431BF3"/>
    <w:rsid w:val="004329C9"/>
    <w:rsid w:val="004329E7"/>
    <w:rsid w:val="00434E92"/>
    <w:rsid w:val="00435462"/>
    <w:rsid w:val="004429C2"/>
    <w:rsid w:val="0044312C"/>
    <w:rsid w:val="00443705"/>
    <w:rsid w:val="004446BD"/>
    <w:rsid w:val="00445F39"/>
    <w:rsid w:val="004474AE"/>
    <w:rsid w:val="00450979"/>
    <w:rsid w:val="00452280"/>
    <w:rsid w:val="00452459"/>
    <w:rsid w:val="0045394C"/>
    <w:rsid w:val="00454FDC"/>
    <w:rsid w:val="00456288"/>
    <w:rsid w:val="004630B7"/>
    <w:rsid w:val="00465EF1"/>
    <w:rsid w:val="004678B5"/>
    <w:rsid w:val="004711AE"/>
    <w:rsid w:val="00473A4F"/>
    <w:rsid w:val="00475D0F"/>
    <w:rsid w:val="00482397"/>
    <w:rsid w:val="00482EA8"/>
    <w:rsid w:val="004832E9"/>
    <w:rsid w:val="00485E63"/>
    <w:rsid w:val="0049092C"/>
    <w:rsid w:val="004934D8"/>
    <w:rsid w:val="00493507"/>
    <w:rsid w:val="0049489A"/>
    <w:rsid w:val="00495481"/>
    <w:rsid w:val="0049594A"/>
    <w:rsid w:val="00497213"/>
    <w:rsid w:val="00497EE6"/>
    <w:rsid w:val="004A5838"/>
    <w:rsid w:val="004A5B0F"/>
    <w:rsid w:val="004A73E9"/>
    <w:rsid w:val="004B1ACC"/>
    <w:rsid w:val="004B4068"/>
    <w:rsid w:val="004B7074"/>
    <w:rsid w:val="004C36B3"/>
    <w:rsid w:val="004C45EF"/>
    <w:rsid w:val="004D08E2"/>
    <w:rsid w:val="004D5ABF"/>
    <w:rsid w:val="004D6C71"/>
    <w:rsid w:val="004D7A66"/>
    <w:rsid w:val="004E18D5"/>
    <w:rsid w:val="004E4F1F"/>
    <w:rsid w:val="004E57CB"/>
    <w:rsid w:val="004E7EFA"/>
    <w:rsid w:val="004F16D7"/>
    <w:rsid w:val="004F1BCB"/>
    <w:rsid w:val="004F4A4D"/>
    <w:rsid w:val="00501057"/>
    <w:rsid w:val="00501068"/>
    <w:rsid w:val="00502BF2"/>
    <w:rsid w:val="00502D3C"/>
    <w:rsid w:val="005036B3"/>
    <w:rsid w:val="00503DBF"/>
    <w:rsid w:val="00505528"/>
    <w:rsid w:val="005062CD"/>
    <w:rsid w:val="0051025F"/>
    <w:rsid w:val="0051445E"/>
    <w:rsid w:val="0051632E"/>
    <w:rsid w:val="005221AE"/>
    <w:rsid w:val="005244A1"/>
    <w:rsid w:val="00525BFA"/>
    <w:rsid w:val="00526BA9"/>
    <w:rsid w:val="005278F0"/>
    <w:rsid w:val="00531147"/>
    <w:rsid w:val="00532708"/>
    <w:rsid w:val="005327C0"/>
    <w:rsid w:val="0053307E"/>
    <w:rsid w:val="00533704"/>
    <w:rsid w:val="005341E6"/>
    <w:rsid w:val="005364CC"/>
    <w:rsid w:val="00550BE4"/>
    <w:rsid w:val="005516D9"/>
    <w:rsid w:val="00552FAB"/>
    <w:rsid w:val="00554E20"/>
    <w:rsid w:val="00555A5A"/>
    <w:rsid w:val="005571BF"/>
    <w:rsid w:val="00561C97"/>
    <w:rsid w:val="0056381F"/>
    <w:rsid w:val="005643ED"/>
    <w:rsid w:val="00570948"/>
    <w:rsid w:val="00570F70"/>
    <w:rsid w:val="005727FF"/>
    <w:rsid w:val="00575756"/>
    <w:rsid w:val="00580904"/>
    <w:rsid w:val="00580B2B"/>
    <w:rsid w:val="00580F82"/>
    <w:rsid w:val="00581573"/>
    <w:rsid w:val="00581F2E"/>
    <w:rsid w:val="00583E7A"/>
    <w:rsid w:val="00584BAE"/>
    <w:rsid w:val="00585A11"/>
    <w:rsid w:val="00586A6C"/>
    <w:rsid w:val="00592484"/>
    <w:rsid w:val="00593159"/>
    <w:rsid w:val="00593BDF"/>
    <w:rsid w:val="00594E46"/>
    <w:rsid w:val="005950CE"/>
    <w:rsid w:val="005968A6"/>
    <w:rsid w:val="00597616"/>
    <w:rsid w:val="005A009D"/>
    <w:rsid w:val="005A34F9"/>
    <w:rsid w:val="005A3647"/>
    <w:rsid w:val="005A40F4"/>
    <w:rsid w:val="005A6DBE"/>
    <w:rsid w:val="005A72F8"/>
    <w:rsid w:val="005A7C7E"/>
    <w:rsid w:val="005A7DCE"/>
    <w:rsid w:val="005B21CA"/>
    <w:rsid w:val="005B7C27"/>
    <w:rsid w:val="005C2043"/>
    <w:rsid w:val="005C3101"/>
    <w:rsid w:val="005C4016"/>
    <w:rsid w:val="005C7CF5"/>
    <w:rsid w:val="005D342B"/>
    <w:rsid w:val="005D39A8"/>
    <w:rsid w:val="005D3E9F"/>
    <w:rsid w:val="005D4B36"/>
    <w:rsid w:val="005D67D7"/>
    <w:rsid w:val="005E18A7"/>
    <w:rsid w:val="005E30E1"/>
    <w:rsid w:val="005E6E66"/>
    <w:rsid w:val="005E70FE"/>
    <w:rsid w:val="005F01CB"/>
    <w:rsid w:val="005F3AFE"/>
    <w:rsid w:val="005F61E7"/>
    <w:rsid w:val="005F6443"/>
    <w:rsid w:val="005F6A4F"/>
    <w:rsid w:val="005F7E23"/>
    <w:rsid w:val="00602AF3"/>
    <w:rsid w:val="00604E27"/>
    <w:rsid w:val="006053B4"/>
    <w:rsid w:val="006074B9"/>
    <w:rsid w:val="00610713"/>
    <w:rsid w:val="00612987"/>
    <w:rsid w:val="00612B64"/>
    <w:rsid w:val="006159A1"/>
    <w:rsid w:val="00616554"/>
    <w:rsid w:val="006176D2"/>
    <w:rsid w:val="006202FD"/>
    <w:rsid w:val="00621899"/>
    <w:rsid w:val="00622E2C"/>
    <w:rsid w:val="00623557"/>
    <w:rsid w:val="00623EDD"/>
    <w:rsid w:val="00623FA3"/>
    <w:rsid w:val="0062574D"/>
    <w:rsid w:val="0063367E"/>
    <w:rsid w:val="0064013F"/>
    <w:rsid w:val="00640F67"/>
    <w:rsid w:val="006413DF"/>
    <w:rsid w:val="00645FB3"/>
    <w:rsid w:val="00647ADD"/>
    <w:rsid w:val="006524CC"/>
    <w:rsid w:val="00656173"/>
    <w:rsid w:val="006568FC"/>
    <w:rsid w:val="00657C95"/>
    <w:rsid w:val="006601FE"/>
    <w:rsid w:val="00660706"/>
    <w:rsid w:val="00661368"/>
    <w:rsid w:val="00664096"/>
    <w:rsid w:val="0066464F"/>
    <w:rsid w:val="00665F4F"/>
    <w:rsid w:val="00667596"/>
    <w:rsid w:val="00670C12"/>
    <w:rsid w:val="00671EF2"/>
    <w:rsid w:val="006722AB"/>
    <w:rsid w:val="006737FB"/>
    <w:rsid w:val="0067425E"/>
    <w:rsid w:val="006812BC"/>
    <w:rsid w:val="0068252C"/>
    <w:rsid w:val="0068439A"/>
    <w:rsid w:val="00684C80"/>
    <w:rsid w:val="006877FB"/>
    <w:rsid w:val="00690A47"/>
    <w:rsid w:val="00691361"/>
    <w:rsid w:val="00695440"/>
    <w:rsid w:val="00696097"/>
    <w:rsid w:val="00696BA1"/>
    <w:rsid w:val="006A150C"/>
    <w:rsid w:val="006A786B"/>
    <w:rsid w:val="006B39C2"/>
    <w:rsid w:val="006B41F5"/>
    <w:rsid w:val="006B76CE"/>
    <w:rsid w:val="006B7A12"/>
    <w:rsid w:val="006C3A3E"/>
    <w:rsid w:val="006C4C63"/>
    <w:rsid w:val="006D08A4"/>
    <w:rsid w:val="006D1F6E"/>
    <w:rsid w:val="006D3C0D"/>
    <w:rsid w:val="006E1432"/>
    <w:rsid w:val="006E2A6B"/>
    <w:rsid w:val="006E4488"/>
    <w:rsid w:val="006F05DA"/>
    <w:rsid w:val="006F3723"/>
    <w:rsid w:val="006F3D84"/>
    <w:rsid w:val="006F45BB"/>
    <w:rsid w:val="00700E6A"/>
    <w:rsid w:val="0070331F"/>
    <w:rsid w:val="007042B2"/>
    <w:rsid w:val="00704459"/>
    <w:rsid w:val="00710A7E"/>
    <w:rsid w:val="0071177E"/>
    <w:rsid w:val="00711BE9"/>
    <w:rsid w:val="00713B96"/>
    <w:rsid w:val="007171C1"/>
    <w:rsid w:val="007238DD"/>
    <w:rsid w:val="007246E9"/>
    <w:rsid w:val="00727019"/>
    <w:rsid w:val="007271E0"/>
    <w:rsid w:val="0073165A"/>
    <w:rsid w:val="007330AF"/>
    <w:rsid w:val="007334C1"/>
    <w:rsid w:val="0073736F"/>
    <w:rsid w:val="007375DD"/>
    <w:rsid w:val="00737FB2"/>
    <w:rsid w:val="00740712"/>
    <w:rsid w:val="007408FC"/>
    <w:rsid w:val="007414F5"/>
    <w:rsid w:val="00743053"/>
    <w:rsid w:val="00744B3F"/>
    <w:rsid w:val="00744FBB"/>
    <w:rsid w:val="00747203"/>
    <w:rsid w:val="00747B72"/>
    <w:rsid w:val="00747CAC"/>
    <w:rsid w:val="00747D71"/>
    <w:rsid w:val="00750B5A"/>
    <w:rsid w:val="00751BA1"/>
    <w:rsid w:val="00752A7B"/>
    <w:rsid w:val="00754A90"/>
    <w:rsid w:val="00757AC8"/>
    <w:rsid w:val="00757D0C"/>
    <w:rsid w:val="007603C3"/>
    <w:rsid w:val="00761010"/>
    <w:rsid w:val="007610E8"/>
    <w:rsid w:val="00761BDC"/>
    <w:rsid w:val="00762283"/>
    <w:rsid w:val="00763105"/>
    <w:rsid w:val="007634D7"/>
    <w:rsid w:val="0076698D"/>
    <w:rsid w:val="00767970"/>
    <w:rsid w:val="00770D7F"/>
    <w:rsid w:val="00771998"/>
    <w:rsid w:val="00772C07"/>
    <w:rsid w:val="007753FE"/>
    <w:rsid w:val="007777F5"/>
    <w:rsid w:val="007777F6"/>
    <w:rsid w:val="0078283A"/>
    <w:rsid w:val="00784BC3"/>
    <w:rsid w:val="00791043"/>
    <w:rsid w:val="0079123C"/>
    <w:rsid w:val="0079153B"/>
    <w:rsid w:val="00792B85"/>
    <w:rsid w:val="00794582"/>
    <w:rsid w:val="00795DB3"/>
    <w:rsid w:val="0079794E"/>
    <w:rsid w:val="007A149C"/>
    <w:rsid w:val="007A2ADF"/>
    <w:rsid w:val="007A2D61"/>
    <w:rsid w:val="007A448A"/>
    <w:rsid w:val="007A4E85"/>
    <w:rsid w:val="007A5568"/>
    <w:rsid w:val="007A5C6F"/>
    <w:rsid w:val="007A7B39"/>
    <w:rsid w:val="007B0309"/>
    <w:rsid w:val="007B1747"/>
    <w:rsid w:val="007B2114"/>
    <w:rsid w:val="007B675C"/>
    <w:rsid w:val="007B7A96"/>
    <w:rsid w:val="007C0838"/>
    <w:rsid w:val="007C14AB"/>
    <w:rsid w:val="007C3824"/>
    <w:rsid w:val="007C63D0"/>
    <w:rsid w:val="007D0BFE"/>
    <w:rsid w:val="007D135B"/>
    <w:rsid w:val="007D3E78"/>
    <w:rsid w:val="007E041B"/>
    <w:rsid w:val="007E0AF3"/>
    <w:rsid w:val="007E3F20"/>
    <w:rsid w:val="007E467A"/>
    <w:rsid w:val="007E5074"/>
    <w:rsid w:val="007E5C80"/>
    <w:rsid w:val="007E5E3F"/>
    <w:rsid w:val="007E6529"/>
    <w:rsid w:val="007E6AFA"/>
    <w:rsid w:val="007E73B1"/>
    <w:rsid w:val="007F52F0"/>
    <w:rsid w:val="0080144F"/>
    <w:rsid w:val="0080354E"/>
    <w:rsid w:val="00804898"/>
    <w:rsid w:val="008132ED"/>
    <w:rsid w:val="00817EE8"/>
    <w:rsid w:val="00823FA0"/>
    <w:rsid w:val="008243ED"/>
    <w:rsid w:val="00824CD2"/>
    <w:rsid w:val="00826B5F"/>
    <w:rsid w:val="008274AD"/>
    <w:rsid w:val="00833D98"/>
    <w:rsid w:val="00841187"/>
    <w:rsid w:val="00843B8F"/>
    <w:rsid w:val="008462D8"/>
    <w:rsid w:val="00851C70"/>
    <w:rsid w:val="00853A53"/>
    <w:rsid w:val="00853B2F"/>
    <w:rsid w:val="00857AED"/>
    <w:rsid w:val="008646BA"/>
    <w:rsid w:val="00866FB5"/>
    <w:rsid w:val="00873511"/>
    <w:rsid w:val="0087574A"/>
    <w:rsid w:val="00880034"/>
    <w:rsid w:val="00881ECC"/>
    <w:rsid w:val="00884470"/>
    <w:rsid w:val="00885793"/>
    <w:rsid w:val="00887091"/>
    <w:rsid w:val="0089140D"/>
    <w:rsid w:val="00897613"/>
    <w:rsid w:val="008A0079"/>
    <w:rsid w:val="008A03D1"/>
    <w:rsid w:val="008A04D8"/>
    <w:rsid w:val="008A18F9"/>
    <w:rsid w:val="008A2848"/>
    <w:rsid w:val="008B21CF"/>
    <w:rsid w:val="008B3779"/>
    <w:rsid w:val="008C0FA0"/>
    <w:rsid w:val="008C1B12"/>
    <w:rsid w:val="008C4CF9"/>
    <w:rsid w:val="008C5E83"/>
    <w:rsid w:val="008D0095"/>
    <w:rsid w:val="008D113F"/>
    <w:rsid w:val="008D4D31"/>
    <w:rsid w:val="008D7348"/>
    <w:rsid w:val="008E0956"/>
    <w:rsid w:val="008E19E2"/>
    <w:rsid w:val="008E22C1"/>
    <w:rsid w:val="008E28DC"/>
    <w:rsid w:val="008E569B"/>
    <w:rsid w:val="008E573C"/>
    <w:rsid w:val="008E5973"/>
    <w:rsid w:val="008E5C2F"/>
    <w:rsid w:val="008E5E1A"/>
    <w:rsid w:val="008E5F32"/>
    <w:rsid w:val="008E757B"/>
    <w:rsid w:val="008F1313"/>
    <w:rsid w:val="008F2DC2"/>
    <w:rsid w:val="008F5706"/>
    <w:rsid w:val="00900F8B"/>
    <w:rsid w:val="00903745"/>
    <w:rsid w:val="00903BBB"/>
    <w:rsid w:val="009044AB"/>
    <w:rsid w:val="009161B4"/>
    <w:rsid w:val="009229AC"/>
    <w:rsid w:val="00924289"/>
    <w:rsid w:val="009255A1"/>
    <w:rsid w:val="0093054B"/>
    <w:rsid w:val="00932F69"/>
    <w:rsid w:val="00940642"/>
    <w:rsid w:val="00941E77"/>
    <w:rsid w:val="00942F72"/>
    <w:rsid w:val="00943348"/>
    <w:rsid w:val="00947CCD"/>
    <w:rsid w:val="00954119"/>
    <w:rsid w:val="009608B0"/>
    <w:rsid w:val="00960A5F"/>
    <w:rsid w:val="00966207"/>
    <w:rsid w:val="009722CA"/>
    <w:rsid w:val="00974DA8"/>
    <w:rsid w:val="00975BCD"/>
    <w:rsid w:val="009767EF"/>
    <w:rsid w:val="00980050"/>
    <w:rsid w:val="00981887"/>
    <w:rsid w:val="009823BF"/>
    <w:rsid w:val="00987454"/>
    <w:rsid w:val="00990868"/>
    <w:rsid w:val="00991D6E"/>
    <w:rsid w:val="00994175"/>
    <w:rsid w:val="0099613C"/>
    <w:rsid w:val="0099774B"/>
    <w:rsid w:val="009A3D86"/>
    <w:rsid w:val="009A698B"/>
    <w:rsid w:val="009A7CF3"/>
    <w:rsid w:val="009B11AA"/>
    <w:rsid w:val="009B4C59"/>
    <w:rsid w:val="009B6EFA"/>
    <w:rsid w:val="009C1025"/>
    <w:rsid w:val="009C3CE7"/>
    <w:rsid w:val="009C3E6D"/>
    <w:rsid w:val="009C487E"/>
    <w:rsid w:val="009C66BB"/>
    <w:rsid w:val="009C7596"/>
    <w:rsid w:val="009D112D"/>
    <w:rsid w:val="009D24E3"/>
    <w:rsid w:val="009D524B"/>
    <w:rsid w:val="009E3340"/>
    <w:rsid w:val="009E4B5E"/>
    <w:rsid w:val="009E714B"/>
    <w:rsid w:val="009E7CF7"/>
    <w:rsid w:val="009F0DAA"/>
    <w:rsid w:val="009F301F"/>
    <w:rsid w:val="009F3FD7"/>
    <w:rsid w:val="009F5DC4"/>
    <w:rsid w:val="009F68AA"/>
    <w:rsid w:val="009F6ACD"/>
    <w:rsid w:val="009F738B"/>
    <w:rsid w:val="00A00B40"/>
    <w:rsid w:val="00A01155"/>
    <w:rsid w:val="00A02CE0"/>
    <w:rsid w:val="00A03AAE"/>
    <w:rsid w:val="00A04A75"/>
    <w:rsid w:val="00A07120"/>
    <w:rsid w:val="00A11BD4"/>
    <w:rsid w:val="00A17054"/>
    <w:rsid w:val="00A250B8"/>
    <w:rsid w:val="00A27113"/>
    <w:rsid w:val="00A322A7"/>
    <w:rsid w:val="00A33338"/>
    <w:rsid w:val="00A3503D"/>
    <w:rsid w:val="00A3599D"/>
    <w:rsid w:val="00A36B2F"/>
    <w:rsid w:val="00A36BA7"/>
    <w:rsid w:val="00A40453"/>
    <w:rsid w:val="00A41500"/>
    <w:rsid w:val="00A44ECE"/>
    <w:rsid w:val="00A453B1"/>
    <w:rsid w:val="00A45DEB"/>
    <w:rsid w:val="00A46AB7"/>
    <w:rsid w:val="00A51E96"/>
    <w:rsid w:val="00A54CD8"/>
    <w:rsid w:val="00A56413"/>
    <w:rsid w:val="00A65E1D"/>
    <w:rsid w:val="00A7015C"/>
    <w:rsid w:val="00A720E5"/>
    <w:rsid w:val="00A82DAA"/>
    <w:rsid w:val="00A87259"/>
    <w:rsid w:val="00A94641"/>
    <w:rsid w:val="00AA0892"/>
    <w:rsid w:val="00AA1028"/>
    <w:rsid w:val="00AA248E"/>
    <w:rsid w:val="00AA3D24"/>
    <w:rsid w:val="00AA42AE"/>
    <w:rsid w:val="00AA67E3"/>
    <w:rsid w:val="00AA7D68"/>
    <w:rsid w:val="00AB5DF2"/>
    <w:rsid w:val="00AC05D7"/>
    <w:rsid w:val="00AC40A6"/>
    <w:rsid w:val="00AC59CB"/>
    <w:rsid w:val="00AC7E06"/>
    <w:rsid w:val="00AD2482"/>
    <w:rsid w:val="00AE0B18"/>
    <w:rsid w:val="00AE205D"/>
    <w:rsid w:val="00AE74B7"/>
    <w:rsid w:val="00AF4C63"/>
    <w:rsid w:val="00AF5C3B"/>
    <w:rsid w:val="00B00A5C"/>
    <w:rsid w:val="00B015C4"/>
    <w:rsid w:val="00B04EDD"/>
    <w:rsid w:val="00B07D86"/>
    <w:rsid w:val="00B2252C"/>
    <w:rsid w:val="00B22610"/>
    <w:rsid w:val="00B23CEF"/>
    <w:rsid w:val="00B264AE"/>
    <w:rsid w:val="00B30A9B"/>
    <w:rsid w:val="00B314ED"/>
    <w:rsid w:val="00B337AB"/>
    <w:rsid w:val="00B35EB3"/>
    <w:rsid w:val="00B439BF"/>
    <w:rsid w:val="00B44EE9"/>
    <w:rsid w:val="00B47BB6"/>
    <w:rsid w:val="00B5196C"/>
    <w:rsid w:val="00B51AB4"/>
    <w:rsid w:val="00B54D91"/>
    <w:rsid w:val="00B559D1"/>
    <w:rsid w:val="00B55FA6"/>
    <w:rsid w:val="00B602B8"/>
    <w:rsid w:val="00B65126"/>
    <w:rsid w:val="00B66012"/>
    <w:rsid w:val="00B6692E"/>
    <w:rsid w:val="00B6720F"/>
    <w:rsid w:val="00B70128"/>
    <w:rsid w:val="00B71939"/>
    <w:rsid w:val="00B73771"/>
    <w:rsid w:val="00B74901"/>
    <w:rsid w:val="00B77599"/>
    <w:rsid w:val="00B81450"/>
    <w:rsid w:val="00B82004"/>
    <w:rsid w:val="00B8222D"/>
    <w:rsid w:val="00B82BD3"/>
    <w:rsid w:val="00B835D2"/>
    <w:rsid w:val="00B86228"/>
    <w:rsid w:val="00B900B4"/>
    <w:rsid w:val="00B91C35"/>
    <w:rsid w:val="00B9278D"/>
    <w:rsid w:val="00B93818"/>
    <w:rsid w:val="00B95E6C"/>
    <w:rsid w:val="00B97108"/>
    <w:rsid w:val="00BA0E9C"/>
    <w:rsid w:val="00BA103D"/>
    <w:rsid w:val="00BA4277"/>
    <w:rsid w:val="00BA71E3"/>
    <w:rsid w:val="00BB0649"/>
    <w:rsid w:val="00BB3EA1"/>
    <w:rsid w:val="00BB50A9"/>
    <w:rsid w:val="00BB61A2"/>
    <w:rsid w:val="00BB65E9"/>
    <w:rsid w:val="00BC5A21"/>
    <w:rsid w:val="00BC6BDC"/>
    <w:rsid w:val="00BC79DB"/>
    <w:rsid w:val="00BD00EF"/>
    <w:rsid w:val="00BD0CF9"/>
    <w:rsid w:val="00BD256B"/>
    <w:rsid w:val="00BD28BF"/>
    <w:rsid w:val="00BD3B28"/>
    <w:rsid w:val="00BD4FA7"/>
    <w:rsid w:val="00BD63D2"/>
    <w:rsid w:val="00BD6F73"/>
    <w:rsid w:val="00BE09CA"/>
    <w:rsid w:val="00BE3CAE"/>
    <w:rsid w:val="00BE4A2A"/>
    <w:rsid w:val="00BE53F8"/>
    <w:rsid w:val="00BF1024"/>
    <w:rsid w:val="00BF37AD"/>
    <w:rsid w:val="00C00A81"/>
    <w:rsid w:val="00C010D0"/>
    <w:rsid w:val="00C011D2"/>
    <w:rsid w:val="00C0462A"/>
    <w:rsid w:val="00C04E51"/>
    <w:rsid w:val="00C13BDB"/>
    <w:rsid w:val="00C16B02"/>
    <w:rsid w:val="00C233F3"/>
    <w:rsid w:val="00C242FE"/>
    <w:rsid w:val="00C2552D"/>
    <w:rsid w:val="00C27039"/>
    <w:rsid w:val="00C27214"/>
    <w:rsid w:val="00C27AA0"/>
    <w:rsid w:val="00C27DBE"/>
    <w:rsid w:val="00C311DA"/>
    <w:rsid w:val="00C34029"/>
    <w:rsid w:val="00C3604D"/>
    <w:rsid w:val="00C3617B"/>
    <w:rsid w:val="00C36FA5"/>
    <w:rsid w:val="00C40050"/>
    <w:rsid w:val="00C40300"/>
    <w:rsid w:val="00C403A9"/>
    <w:rsid w:val="00C41A2B"/>
    <w:rsid w:val="00C43355"/>
    <w:rsid w:val="00C45B57"/>
    <w:rsid w:val="00C464AC"/>
    <w:rsid w:val="00C47E45"/>
    <w:rsid w:val="00C53D40"/>
    <w:rsid w:val="00C54065"/>
    <w:rsid w:val="00C55421"/>
    <w:rsid w:val="00C562D4"/>
    <w:rsid w:val="00C616D3"/>
    <w:rsid w:val="00C633A6"/>
    <w:rsid w:val="00C63AC6"/>
    <w:rsid w:val="00C6477C"/>
    <w:rsid w:val="00C654AC"/>
    <w:rsid w:val="00C700CF"/>
    <w:rsid w:val="00C70603"/>
    <w:rsid w:val="00C70BF2"/>
    <w:rsid w:val="00C76B5C"/>
    <w:rsid w:val="00C80845"/>
    <w:rsid w:val="00C82E65"/>
    <w:rsid w:val="00C8404D"/>
    <w:rsid w:val="00C90A36"/>
    <w:rsid w:val="00C928F8"/>
    <w:rsid w:val="00C94967"/>
    <w:rsid w:val="00C97BDF"/>
    <w:rsid w:val="00CA25FD"/>
    <w:rsid w:val="00CA3831"/>
    <w:rsid w:val="00CA476D"/>
    <w:rsid w:val="00CB144B"/>
    <w:rsid w:val="00CB3322"/>
    <w:rsid w:val="00CB3A20"/>
    <w:rsid w:val="00CB52E3"/>
    <w:rsid w:val="00CB5576"/>
    <w:rsid w:val="00CB643E"/>
    <w:rsid w:val="00CC13B6"/>
    <w:rsid w:val="00CC6904"/>
    <w:rsid w:val="00CD34EE"/>
    <w:rsid w:val="00CD56A5"/>
    <w:rsid w:val="00CE2808"/>
    <w:rsid w:val="00CE4C26"/>
    <w:rsid w:val="00CE4D77"/>
    <w:rsid w:val="00CE6F76"/>
    <w:rsid w:val="00CF10B0"/>
    <w:rsid w:val="00CF2745"/>
    <w:rsid w:val="00CF284C"/>
    <w:rsid w:val="00CF62B7"/>
    <w:rsid w:val="00CF649B"/>
    <w:rsid w:val="00D01F42"/>
    <w:rsid w:val="00D059CB"/>
    <w:rsid w:val="00D05C71"/>
    <w:rsid w:val="00D06C48"/>
    <w:rsid w:val="00D06D6A"/>
    <w:rsid w:val="00D07E45"/>
    <w:rsid w:val="00D12359"/>
    <w:rsid w:val="00D13155"/>
    <w:rsid w:val="00D143AA"/>
    <w:rsid w:val="00D15532"/>
    <w:rsid w:val="00D175AA"/>
    <w:rsid w:val="00D17F34"/>
    <w:rsid w:val="00D22865"/>
    <w:rsid w:val="00D233B7"/>
    <w:rsid w:val="00D26A43"/>
    <w:rsid w:val="00D303A8"/>
    <w:rsid w:val="00D307D2"/>
    <w:rsid w:val="00D34502"/>
    <w:rsid w:val="00D34F2C"/>
    <w:rsid w:val="00D40CFF"/>
    <w:rsid w:val="00D4249C"/>
    <w:rsid w:val="00D438FD"/>
    <w:rsid w:val="00D43A66"/>
    <w:rsid w:val="00D470C4"/>
    <w:rsid w:val="00D47452"/>
    <w:rsid w:val="00D47540"/>
    <w:rsid w:val="00D50576"/>
    <w:rsid w:val="00D6036A"/>
    <w:rsid w:val="00D60C22"/>
    <w:rsid w:val="00D62288"/>
    <w:rsid w:val="00D66D17"/>
    <w:rsid w:val="00D7052B"/>
    <w:rsid w:val="00D70949"/>
    <w:rsid w:val="00D72B1E"/>
    <w:rsid w:val="00D73A53"/>
    <w:rsid w:val="00D745A1"/>
    <w:rsid w:val="00D77DF4"/>
    <w:rsid w:val="00D77F94"/>
    <w:rsid w:val="00D81749"/>
    <w:rsid w:val="00D82265"/>
    <w:rsid w:val="00D85A1B"/>
    <w:rsid w:val="00D86A57"/>
    <w:rsid w:val="00D87030"/>
    <w:rsid w:val="00D92F90"/>
    <w:rsid w:val="00D948C3"/>
    <w:rsid w:val="00D95C1C"/>
    <w:rsid w:val="00D95F7E"/>
    <w:rsid w:val="00DB0614"/>
    <w:rsid w:val="00DB380B"/>
    <w:rsid w:val="00DB495B"/>
    <w:rsid w:val="00DB550B"/>
    <w:rsid w:val="00DB60C6"/>
    <w:rsid w:val="00DB7056"/>
    <w:rsid w:val="00DB72E7"/>
    <w:rsid w:val="00DB7405"/>
    <w:rsid w:val="00DC0E60"/>
    <w:rsid w:val="00DC45E8"/>
    <w:rsid w:val="00DC5189"/>
    <w:rsid w:val="00DC60E0"/>
    <w:rsid w:val="00DD1A8B"/>
    <w:rsid w:val="00DD2BBA"/>
    <w:rsid w:val="00DD5116"/>
    <w:rsid w:val="00DD52C8"/>
    <w:rsid w:val="00DD5E17"/>
    <w:rsid w:val="00DD7DA0"/>
    <w:rsid w:val="00DE1608"/>
    <w:rsid w:val="00DE1DC2"/>
    <w:rsid w:val="00DE319C"/>
    <w:rsid w:val="00DE42DB"/>
    <w:rsid w:val="00DE5C4D"/>
    <w:rsid w:val="00DE62E2"/>
    <w:rsid w:val="00DF1A0D"/>
    <w:rsid w:val="00DF2604"/>
    <w:rsid w:val="00DF3FFA"/>
    <w:rsid w:val="00DF5FAB"/>
    <w:rsid w:val="00DF63E7"/>
    <w:rsid w:val="00DF6D8D"/>
    <w:rsid w:val="00E019E2"/>
    <w:rsid w:val="00E01A31"/>
    <w:rsid w:val="00E04D85"/>
    <w:rsid w:val="00E0663B"/>
    <w:rsid w:val="00E07BF9"/>
    <w:rsid w:val="00E1108C"/>
    <w:rsid w:val="00E11494"/>
    <w:rsid w:val="00E13C53"/>
    <w:rsid w:val="00E16800"/>
    <w:rsid w:val="00E2136B"/>
    <w:rsid w:val="00E24E25"/>
    <w:rsid w:val="00E25580"/>
    <w:rsid w:val="00E27907"/>
    <w:rsid w:val="00E308B9"/>
    <w:rsid w:val="00E317BA"/>
    <w:rsid w:val="00E32558"/>
    <w:rsid w:val="00E33215"/>
    <w:rsid w:val="00E3486C"/>
    <w:rsid w:val="00E35F00"/>
    <w:rsid w:val="00E37920"/>
    <w:rsid w:val="00E41990"/>
    <w:rsid w:val="00E42546"/>
    <w:rsid w:val="00E42F89"/>
    <w:rsid w:val="00E4421B"/>
    <w:rsid w:val="00E44376"/>
    <w:rsid w:val="00E506F6"/>
    <w:rsid w:val="00E523CF"/>
    <w:rsid w:val="00E54EE9"/>
    <w:rsid w:val="00E57689"/>
    <w:rsid w:val="00E60D5C"/>
    <w:rsid w:val="00E63789"/>
    <w:rsid w:val="00E63A08"/>
    <w:rsid w:val="00E6644A"/>
    <w:rsid w:val="00E6756D"/>
    <w:rsid w:val="00E71144"/>
    <w:rsid w:val="00E715AD"/>
    <w:rsid w:val="00E716BF"/>
    <w:rsid w:val="00E71A7E"/>
    <w:rsid w:val="00E739D0"/>
    <w:rsid w:val="00E80445"/>
    <w:rsid w:val="00E83554"/>
    <w:rsid w:val="00E84656"/>
    <w:rsid w:val="00E85285"/>
    <w:rsid w:val="00E854FF"/>
    <w:rsid w:val="00E85787"/>
    <w:rsid w:val="00E8597D"/>
    <w:rsid w:val="00E901B0"/>
    <w:rsid w:val="00E917D5"/>
    <w:rsid w:val="00E96B1A"/>
    <w:rsid w:val="00E96F4D"/>
    <w:rsid w:val="00E971A9"/>
    <w:rsid w:val="00EA303A"/>
    <w:rsid w:val="00EA3560"/>
    <w:rsid w:val="00EA57AC"/>
    <w:rsid w:val="00EA5EB8"/>
    <w:rsid w:val="00EA658F"/>
    <w:rsid w:val="00EA66F8"/>
    <w:rsid w:val="00EA7711"/>
    <w:rsid w:val="00EB0B0F"/>
    <w:rsid w:val="00EB42DA"/>
    <w:rsid w:val="00EC1A41"/>
    <w:rsid w:val="00EC2AC6"/>
    <w:rsid w:val="00EC30A1"/>
    <w:rsid w:val="00EC4644"/>
    <w:rsid w:val="00EC51B1"/>
    <w:rsid w:val="00EC799A"/>
    <w:rsid w:val="00ED195C"/>
    <w:rsid w:val="00ED48E6"/>
    <w:rsid w:val="00ED4E96"/>
    <w:rsid w:val="00ED69C2"/>
    <w:rsid w:val="00ED7E38"/>
    <w:rsid w:val="00EE1C1F"/>
    <w:rsid w:val="00EE1F3B"/>
    <w:rsid w:val="00EE310C"/>
    <w:rsid w:val="00EE5194"/>
    <w:rsid w:val="00EF074D"/>
    <w:rsid w:val="00EF3251"/>
    <w:rsid w:val="00EF37E5"/>
    <w:rsid w:val="00EF651C"/>
    <w:rsid w:val="00EF72CE"/>
    <w:rsid w:val="00F0096C"/>
    <w:rsid w:val="00F015C0"/>
    <w:rsid w:val="00F04AEB"/>
    <w:rsid w:val="00F0669E"/>
    <w:rsid w:val="00F07B18"/>
    <w:rsid w:val="00F1042E"/>
    <w:rsid w:val="00F10DB8"/>
    <w:rsid w:val="00F13159"/>
    <w:rsid w:val="00F13BE5"/>
    <w:rsid w:val="00F15601"/>
    <w:rsid w:val="00F27B7C"/>
    <w:rsid w:val="00F3027F"/>
    <w:rsid w:val="00F368E9"/>
    <w:rsid w:val="00F37165"/>
    <w:rsid w:val="00F4032D"/>
    <w:rsid w:val="00F4129A"/>
    <w:rsid w:val="00F43C27"/>
    <w:rsid w:val="00F43CB2"/>
    <w:rsid w:val="00F45D70"/>
    <w:rsid w:val="00F4704B"/>
    <w:rsid w:val="00F47A0B"/>
    <w:rsid w:val="00F50BB4"/>
    <w:rsid w:val="00F5168D"/>
    <w:rsid w:val="00F51D01"/>
    <w:rsid w:val="00F52A8F"/>
    <w:rsid w:val="00F54813"/>
    <w:rsid w:val="00F54BAD"/>
    <w:rsid w:val="00F54F3A"/>
    <w:rsid w:val="00F54FD7"/>
    <w:rsid w:val="00F57310"/>
    <w:rsid w:val="00F6027B"/>
    <w:rsid w:val="00F67700"/>
    <w:rsid w:val="00F717F3"/>
    <w:rsid w:val="00F719FF"/>
    <w:rsid w:val="00F73BC7"/>
    <w:rsid w:val="00F74A7B"/>
    <w:rsid w:val="00F7537B"/>
    <w:rsid w:val="00F76182"/>
    <w:rsid w:val="00F765BC"/>
    <w:rsid w:val="00F77F13"/>
    <w:rsid w:val="00F80613"/>
    <w:rsid w:val="00F81868"/>
    <w:rsid w:val="00F84CF8"/>
    <w:rsid w:val="00F868E8"/>
    <w:rsid w:val="00F92126"/>
    <w:rsid w:val="00F957F9"/>
    <w:rsid w:val="00F97092"/>
    <w:rsid w:val="00F972B0"/>
    <w:rsid w:val="00FA25CE"/>
    <w:rsid w:val="00FA7BB7"/>
    <w:rsid w:val="00FB0E3D"/>
    <w:rsid w:val="00FB249C"/>
    <w:rsid w:val="00FB4C3B"/>
    <w:rsid w:val="00FB5BE3"/>
    <w:rsid w:val="00FB79DF"/>
    <w:rsid w:val="00FC411B"/>
    <w:rsid w:val="00FC7FF6"/>
    <w:rsid w:val="00FD16E5"/>
    <w:rsid w:val="00FD1F4B"/>
    <w:rsid w:val="00FD3F9E"/>
    <w:rsid w:val="00FD6704"/>
    <w:rsid w:val="00FE09E1"/>
    <w:rsid w:val="00FE09FA"/>
    <w:rsid w:val="00FE2280"/>
    <w:rsid w:val="00FE2CC1"/>
    <w:rsid w:val="00FE34AA"/>
    <w:rsid w:val="00FF0AD2"/>
    <w:rsid w:val="00FF39D0"/>
    <w:rsid w:val="00FF5557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0A1F2FC"/>
  <w15:docId w15:val="{5FC0AEB9-A403-4625-BD53-5FE944470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aliases w:val="Обычный (Web)"/>
    <w:basedOn w:val="a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uiPriority w:val="99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  <w:rPr>
      <w:sz w:val="28"/>
    </w:rPr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1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basedOn w:val="a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9">
    <w:name w:val="Body Text"/>
    <w:basedOn w:val="a"/>
    <w:link w:val="afa"/>
    <w:rsid w:val="008132ED"/>
    <w:pPr>
      <w:spacing w:after="120"/>
    </w:pPr>
  </w:style>
  <w:style w:type="character" w:customStyle="1" w:styleId="afa">
    <w:name w:val="Основной текст Знак"/>
    <w:basedOn w:val="a0"/>
    <w:link w:val="af9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Spacing1">
    <w:name w:val="No Spacing1"/>
    <w:rsid w:val="00093A79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2DFD6E38DE8D7112C9ACDA66A663A59849838043F1793B0B4D52B701F68D435E3D4F02ABCC55B03130896CD173cDtAH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2DFD6E38DE8D7112C9ACDA66A663A5984B83834BF37D3B0B4D52B701F68D435E3D4F02ABCC55B03130896CD173cDtAH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C922D-E341-4752-8772-BC837BDF8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Spd2.dot</Template>
  <TotalTime>24</TotalTime>
  <Pages>1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2498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КСП-Чехун В.В.</cp:lastModifiedBy>
  <cp:revision>6</cp:revision>
  <cp:lastPrinted>2019-07-22T08:16:00Z</cp:lastPrinted>
  <dcterms:created xsi:type="dcterms:W3CDTF">2021-06-23T07:57:00Z</dcterms:created>
  <dcterms:modified xsi:type="dcterms:W3CDTF">2021-06-23T08:45:00Z</dcterms:modified>
</cp:coreProperties>
</file>